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FFD" w:rsidRDefault="00AA4FFD" w:rsidP="00C044DF">
      <w:pPr>
        <w:pStyle w:val="NormalnyWeb"/>
        <w:spacing w:after="0"/>
        <w:jc w:val="right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</w:rPr>
        <w:t>Załącznik nr 3</w:t>
      </w:r>
    </w:p>
    <w:p w:rsidR="00C044DF" w:rsidRDefault="00C044DF" w:rsidP="00AA4FFD">
      <w:pPr>
        <w:pStyle w:val="NormalnyWeb"/>
        <w:spacing w:after="0"/>
        <w:jc w:val="center"/>
        <w:rPr>
          <w:rFonts w:ascii="Arial" w:hAnsi="Arial" w:cs="Arial"/>
          <w:b/>
          <w:bCs/>
        </w:rPr>
      </w:pPr>
    </w:p>
    <w:p w:rsidR="00C05C50" w:rsidRDefault="00AA4FFD" w:rsidP="00C05C50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C044DF">
        <w:rPr>
          <w:rFonts w:ascii="Arial" w:hAnsi="Arial" w:cs="Arial"/>
          <w:b/>
          <w:bCs/>
        </w:rPr>
        <w:t xml:space="preserve">WNIOSEK O DOPUSZCZENIE DO UDZIAŁU W KONKURSIE </w:t>
      </w:r>
    </w:p>
    <w:p w:rsidR="00C05C50" w:rsidRDefault="00C05C50" w:rsidP="00C05C50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AA4FFD" w:rsidRPr="00C05C50" w:rsidRDefault="00C05C50" w:rsidP="00C05C50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r w:rsidRPr="00C05C50">
        <w:rPr>
          <w:rFonts w:ascii="Arial" w:hAnsi="Arial" w:cs="Arial"/>
          <w:bCs/>
          <w:sz w:val="22"/>
          <w:szCs w:val="22"/>
        </w:rPr>
        <w:t>na</w:t>
      </w:r>
    </w:p>
    <w:p w:rsidR="00AA4FFD" w:rsidRDefault="00AA4FFD" w:rsidP="00C05C50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br/>
      </w:r>
      <w:r w:rsidR="00C05C50">
        <w:rPr>
          <w:rFonts w:cs="Arial"/>
          <w:b/>
          <w:bCs/>
          <w:color w:val="000000"/>
          <w:sz w:val="22"/>
          <w:szCs w:val="22"/>
        </w:rPr>
        <w:t>koncepcję</w:t>
      </w:r>
      <w:r>
        <w:rPr>
          <w:rFonts w:cs="Arial"/>
          <w:b/>
          <w:bCs/>
          <w:color w:val="000000"/>
          <w:sz w:val="22"/>
          <w:szCs w:val="22"/>
        </w:rPr>
        <w:t xml:space="preserve"> mebli miejskich </w:t>
      </w:r>
      <w:r w:rsidR="00C05C50">
        <w:rPr>
          <w:rFonts w:cs="Arial"/>
          <w:b/>
          <w:bCs/>
          <w:color w:val="000000"/>
          <w:sz w:val="22"/>
          <w:szCs w:val="22"/>
        </w:rPr>
        <w:t xml:space="preserve">w </w:t>
      </w:r>
      <w:r>
        <w:rPr>
          <w:rFonts w:cs="Arial"/>
          <w:b/>
          <w:bCs/>
          <w:color w:val="000000"/>
          <w:sz w:val="22"/>
          <w:szCs w:val="22"/>
        </w:rPr>
        <w:t>Centrum Hewelianum w Gdańsku</w:t>
      </w:r>
    </w:p>
    <w:p w:rsidR="00AA4FFD" w:rsidRDefault="00AA4FFD" w:rsidP="00C05C50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</w:p>
    <w:p w:rsidR="00AA4FFD" w:rsidRDefault="00AA4FFD" w:rsidP="00AA4FFD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 xml:space="preserve">w ramach projektu pt. „Rewaloryzacja i adaptacja Wozowni Artyleryjskiej wraz z otoczeniem, na potrzeby Centrum Hewelianum w Gdańsku”, realizowanego w ramach Regionalnego Programu Operacyjnego Województwa Pomorskiego na lata 2014-2020 </w:t>
      </w:r>
    </w:p>
    <w:p w:rsidR="00AA4FFD" w:rsidRDefault="00AA4FFD" w:rsidP="00AA4FFD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>współfinansowanego z Europejskiego Funduszu Rozwoju Regionalnego.</w:t>
      </w:r>
    </w:p>
    <w:p w:rsidR="00AA4FFD" w:rsidRPr="00AA4FFD" w:rsidRDefault="00AA4FFD" w:rsidP="00AA4FFD">
      <w:pPr>
        <w:jc w:val="center"/>
        <w:rPr>
          <w:rFonts w:eastAsiaTheme="minorHAnsi" w:cs="Arial"/>
          <w:sz w:val="22"/>
          <w:szCs w:val="22"/>
          <w:lang w:eastAsia="en-US"/>
        </w:rPr>
      </w:pPr>
    </w:p>
    <w:tbl>
      <w:tblPr>
        <w:tblW w:w="9729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729"/>
      </w:tblGrid>
      <w:tr w:rsidR="00AA4FFD" w:rsidTr="00B70D7F">
        <w:trPr>
          <w:trHeight w:val="469"/>
          <w:tblCellSpacing w:w="0" w:type="dxa"/>
          <w:jc w:val="center"/>
        </w:trPr>
        <w:tc>
          <w:tcPr>
            <w:tcW w:w="97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B70D7F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ZAMAWIAJĄCY:</w:t>
            </w:r>
          </w:p>
        </w:tc>
      </w:tr>
      <w:tr w:rsidR="00AA4FFD" w:rsidTr="00DB1C4F">
        <w:trPr>
          <w:trHeight w:val="276"/>
          <w:tblCellSpacing w:w="0" w:type="dxa"/>
          <w:jc w:val="center"/>
        </w:trPr>
        <w:tc>
          <w:tcPr>
            <w:tcW w:w="97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DB1C4F">
            <w:pPr>
              <w:pStyle w:val="NormalnyWeb"/>
              <w:spacing w:before="120" w:beforeAutospacing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Nazwa:  </w:t>
            </w:r>
            <w:r>
              <w:rPr>
                <w:rFonts w:ascii="Arial" w:hAnsi="Arial" w:cs="Arial"/>
                <w:b/>
              </w:rPr>
              <w:t xml:space="preserve">Centrum Hewelianum </w:t>
            </w:r>
          </w:p>
        </w:tc>
      </w:tr>
      <w:tr w:rsidR="00AA4FFD" w:rsidTr="00DB1C4F">
        <w:trPr>
          <w:trHeight w:val="276"/>
          <w:tblCellSpacing w:w="0" w:type="dxa"/>
          <w:jc w:val="center"/>
        </w:trPr>
        <w:tc>
          <w:tcPr>
            <w:tcW w:w="972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DB1C4F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 xml:space="preserve">Adres: </w:t>
            </w:r>
            <w:r>
              <w:rPr>
                <w:rFonts w:cs="Arial"/>
                <w:b/>
              </w:rPr>
              <w:t>ul. Gradowa 6, 80-802 Gdańsk</w:t>
            </w:r>
          </w:p>
        </w:tc>
      </w:tr>
    </w:tbl>
    <w:p w:rsidR="00AA4FFD" w:rsidRDefault="00AA4FFD" w:rsidP="00AA4FFD">
      <w:pPr>
        <w:pStyle w:val="NormalnyWeb"/>
        <w:spacing w:after="0"/>
        <w:rPr>
          <w:rFonts w:ascii="Arial" w:hAnsi="Arial" w:cs="Arial"/>
          <w:sz w:val="16"/>
          <w:szCs w:val="16"/>
        </w:rPr>
      </w:pPr>
    </w:p>
    <w:tbl>
      <w:tblPr>
        <w:tblW w:w="977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66"/>
        <w:gridCol w:w="4463"/>
        <w:gridCol w:w="2296"/>
        <w:gridCol w:w="2645"/>
      </w:tblGrid>
      <w:tr w:rsidR="00AA4FFD" w:rsidTr="00B70D7F">
        <w:trPr>
          <w:trHeight w:val="384"/>
          <w:tblCellSpacing w:w="0" w:type="dxa"/>
          <w:jc w:val="center"/>
        </w:trPr>
        <w:tc>
          <w:tcPr>
            <w:tcW w:w="9770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B70D7F">
            <w:pPr>
              <w:pStyle w:val="NormalnyWeb"/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PODMIOT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/ PODMIOTY WSPÓLNIE UBIEGAJĄCE SIĘ O DOPUSZCZENIE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DO UDZIAŁU W KONKURSIE*:</w:t>
            </w:r>
          </w:p>
        </w:tc>
      </w:tr>
      <w:tr w:rsidR="00AA4FFD" w:rsidTr="00B70D7F">
        <w:trPr>
          <w:trHeight w:val="389"/>
          <w:tblCellSpacing w:w="0" w:type="dxa"/>
          <w:jc w:val="center"/>
        </w:trPr>
        <w:tc>
          <w:tcPr>
            <w:tcW w:w="366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</w:p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9404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Nazwa:</w:t>
            </w:r>
          </w:p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</w:p>
        </w:tc>
      </w:tr>
      <w:tr w:rsidR="00AA4FFD" w:rsidTr="00B70D7F">
        <w:trPr>
          <w:trHeight w:val="244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B70D7F">
            <w:pPr>
              <w:rPr>
                <w:rFonts w:cs="Arial"/>
              </w:rPr>
            </w:pPr>
          </w:p>
        </w:tc>
        <w:tc>
          <w:tcPr>
            <w:tcW w:w="9404" w:type="dxa"/>
            <w:gridSpan w:val="3"/>
            <w:tcBorders>
              <w:top w:val="outset" w:sz="6" w:space="0" w:color="000001"/>
              <w:left w:val="single" w:sz="12" w:space="0" w:color="auto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Województwo: </w:t>
            </w:r>
          </w:p>
        </w:tc>
      </w:tr>
      <w:tr w:rsidR="00AA4FFD" w:rsidTr="00B70D7F">
        <w:trPr>
          <w:trHeight w:val="337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B70D7F">
            <w:pPr>
              <w:rPr>
                <w:rFonts w:cs="Arial"/>
              </w:rPr>
            </w:pPr>
          </w:p>
        </w:tc>
        <w:tc>
          <w:tcPr>
            <w:tcW w:w="44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AA4FFD" w:rsidRDefault="00AA4FFD" w:rsidP="00B70D7F">
            <w:pPr>
              <w:pStyle w:val="Normalny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Miejscowość:</w:t>
            </w:r>
          </w:p>
          <w:p w:rsidR="00DD4707" w:rsidRDefault="00DD4707" w:rsidP="00B70D7F">
            <w:pPr>
              <w:pStyle w:val="NormalnyWeb"/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outset" w:sz="6" w:space="0" w:color="000001"/>
              <w:left w:val="single" w:sz="12" w:space="0" w:color="auto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Kod pocztowy:</w:t>
            </w:r>
          </w:p>
        </w:tc>
        <w:tc>
          <w:tcPr>
            <w:tcW w:w="26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Kraj: </w:t>
            </w:r>
          </w:p>
        </w:tc>
      </w:tr>
      <w:tr w:rsidR="00AA4FFD" w:rsidTr="00B70D7F">
        <w:trPr>
          <w:trHeight w:val="397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B70D7F">
            <w:pPr>
              <w:rPr>
                <w:rFonts w:cs="Arial"/>
              </w:rPr>
            </w:pPr>
          </w:p>
        </w:tc>
        <w:tc>
          <w:tcPr>
            <w:tcW w:w="9404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Adres pocztowy (ulica, nr domu i lokalu): </w:t>
            </w:r>
          </w:p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</w:p>
        </w:tc>
      </w:tr>
      <w:tr w:rsidR="00AA4FFD" w:rsidTr="00B70D7F">
        <w:trPr>
          <w:trHeight w:val="244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B70D7F">
            <w:pPr>
              <w:rPr>
                <w:rFonts w:cs="Arial"/>
              </w:rPr>
            </w:pPr>
          </w:p>
        </w:tc>
        <w:tc>
          <w:tcPr>
            <w:tcW w:w="44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4941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Tel.: </w:t>
            </w:r>
          </w:p>
        </w:tc>
      </w:tr>
      <w:tr w:rsidR="00AA4FFD" w:rsidTr="00B70D7F">
        <w:trPr>
          <w:trHeight w:val="364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B70D7F">
            <w:pPr>
              <w:rPr>
                <w:rFonts w:cs="Arial"/>
              </w:rPr>
            </w:pPr>
          </w:p>
        </w:tc>
        <w:tc>
          <w:tcPr>
            <w:tcW w:w="44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 internetowy (URL):</w:t>
            </w:r>
          </w:p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</w:p>
        </w:tc>
        <w:tc>
          <w:tcPr>
            <w:tcW w:w="4941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Faks: </w:t>
            </w:r>
          </w:p>
        </w:tc>
      </w:tr>
    </w:tbl>
    <w:p w:rsidR="00FA6AC5" w:rsidRDefault="00FA6AC5" w:rsidP="00AA4FFD">
      <w:pPr>
        <w:pStyle w:val="NormalnyWeb"/>
        <w:spacing w:before="0" w:beforeAutospacing="0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AA4FFD" w:rsidRPr="00FA6AC5" w:rsidRDefault="00AA4FFD" w:rsidP="00FA6AC5">
      <w:pPr>
        <w:pStyle w:val="NormalnyWeb"/>
        <w:spacing w:before="0" w:before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FA6AC5">
        <w:rPr>
          <w:rFonts w:ascii="Arial" w:hAnsi="Arial" w:cs="Arial"/>
          <w:b/>
          <w:color w:val="000000"/>
          <w:sz w:val="20"/>
          <w:szCs w:val="20"/>
          <w:u w:val="single"/>
        </w:rPr>
        <w:t>Uwaga</w:t>
      </w:r>
      <w:r w:rsidR="00FA6AC5" w:rsidRPr="00FA6AC5">
        <w:rPr>
          <w:rFonts w:ascii="Arial" w:hAnsi="Arial" w:cs="Arial"/>
          <w:b/>
          <w:color w:val="000000"/>
          <w:sz w:val="20"/>
          <w:szCs w:val="20"/>
          <w:u w:val="single"/>
        </w:rPr>
        <w:t>!</w:t>
      </w:r>
      <w:r w:rsidRPr="00FA6AC5">
        <w:rPr>
          <w:rFonts w:ascii="Arial" w:hAnsi="Arial" w:cs="Arial"/>
          <w:b/>
          <w:color w:val="000000"/>
          <w:sz w:val="20"/>
          <w:szCs w:val="20"/>
        </w:rPr>
        <w:t>:</w:t>
      </w:r>
      <w:r w:rsidR="00FA6AC5" w:rsidRPr="00FA6AC5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FA6AC5">
        <w:rPr>
          <w:rFonts w:ascii="Arial" w:hAnsi="Arial" w:cs="Arial"/>
          <w:color w:val="000000"/>
          <w:sz w:val="20"/>
          <w:szCs w:val="20"/>
        </w:rPr>
        <w:t xml:space="preserve">*W przypadku podmiotów wspólnie ubiegających się o dopuszczenie do udziału w Konkursie w tabeli należy wpisać wszystkie podmioty wspólnie ubiegające się o dopuszczenie do udziału </w:t>
      </w:r>
      <w:r w:rsidR="00334155">
        <w:rPr>
          <w:rFonts w:ascii="Arial" w:hAnsi="Arial" w:cs="Arial"/>
          <w:color w:val="000000"/>
          <w:sz w:val="20"/>
          <w:szCs w:val="20"/>
        </w:rPr>
        <w:t xml:space="preserve">                       </w:t>
      </w:r>
      <w:r w:rsidRPr="00FA6AC5">
        <w:rPr>
          <w:rFonts w:ascii="Arial" w:hAnsi="Arial" w:cs="Arial"/>
          <w:color w:val="000000"/>
          <w:sz w:val="20"/>
          <w:szCs w:val="20"/>
        </w:rPr>
        <w:t>w Konkursie.</w:t>
      </w:r>
    </w:p>
    <w:p w:rsidR="00AA4FFD" w:rsidRDefault="00AA4FFD" w:rsidP="00AA4FFD">
      <w:pPr>
        <w:pStyle w:val="NormalnyWeb"/>
        <w:spacing w:before="0" w:beforeAutospacing="0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tbl>
      <w:tblPr>
        <w:tblW w:w="9707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960"/>
        <w:gridCol w:w="2066"/>
        <w:gridCol w:w="2681"/>
      </w:tblGrid>
      <w:tr w:rsidR="00AA4FFD" w:rsidTr="00B70D7F">
        <w:trPr>
          <w:trHeight w:val="419"/>
          <w:tblCellSpacing w:w="0" w:type="dxa"/>
          <w:jc w:val="center"/>
        </w:trPr>
        <w:tc>
          <w:tcPr>
            <w:tcW w:w="9707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AA4FFD" w:rsidRDefault="00AA4FFD" w:rsidP="00B70D7F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ADRES DO KORESPONDENCJI PODMIOTU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/ PODMIOTÓW WSPÓLNIE UBIEGAJĄCYCH SIĘ O DOPUSZCZENIE DO UDZIAŁU W KONKURSIE:</w:t>
            </w:r>
          </w:p>
        </w:tc>
      </w:tr>
      <w:tr w:rsidR="00AA4FFD" w:rsidTr="00B70D7F">
        <w:trPr>
          <w:trHeight w:val="240"/>
          <w:tblCellSpacing w:w="0" w:type="dxa"/>
          <w:jc w:val="center"/>
        </w:trPr>
        <w:tc>
          <w:tcPr>
            <w:tcW w:w="9707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Nazwa: </w:t>
            </w:r>
          </w:p>
        </w:tc>
      </w:tr>
      <w:tr w:rsidR="00AA4FFD" w:rsidTr="00B70D7F">
        <w:trPr>
          <w:trHeight w:val="240"/>
          <w:tblCellSpacing w:w="0" w:type="dxa"/>
          <w:jc w:val="center"/>
        </w:trPr>
        <w:tc>
          <w:tcPr>
            <w:tcW w:w="9707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Województwo: </w:t>
            </w:r>
          </w:p>
        </w:tc>
      </w:tr>
      <w:tr w:rsidR="00AA4FFD" w:rsidTr="00B70D7F">
        <w:trPr>
          <w:trHeight w:val="518"/>
          <w:tblCellSpacing w:w="0" w:type="dxa"/>
          <w:jc w:val="center"/>
        </w:trPr>
        <w:tc>
          <w:tcPr>
            <w:tcW w:w="49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Miejscowość:</w:t>
            </w:r>
          </w:p>
        </w:tc>
        <w:tc>
          <w:tcPr>
            <w:tcW w:w="20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Kod pocztowy</w:t>
            </w:r>
          </w:p>
        </w:tc>
        <w:tc>
          <w:tcPr>
            <w:tcW w:w="26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A4FFD" w:rsidRDefault="00AA4FFD" w:rsidP="00B70D7F">
            <w:pPr>
              <w:pStyle w:val="NormalnyWeb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Kraj: </w:t>
            </w:r>
          </w:p>
        </w:tc>
      </w:tr>
      <w:tr w:rsidR="00AA4FFD" w:rsidTr="00B70D7F">
        <w:trPr>
          <w:trHeight w:val="759"/>
          <w:tblCellSpacing w:w="0" w:type="dxa"/>
          <w:jc w:val="center"/>
        </w:trPr>
        <w:tc>
          <w:tcPr>
            <w:tcW w:w="9707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A4FFD" w:rsidRDefault="00AA4FFD" w:rsidP="00B70D7F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 pocztowy (ulica, nr domu i lokalu):</w:t>
            </w:r>
          </w:p>
          <w:p w:rsidR="00AA4FFD" w:rsidRDefault="00AA4FFD" w:rsidP="00B70D7F">
            <w:pPr>
              <w:pStyle w:val="NormalnyWeb"/>
              <w:spacing w:after="0"/>
              <w:rPr>
                <w:rFonts w:ascii="Arial" w:hAnsi="Arial" w:cs="Arial"/>
              </w:rPr>
            </w:pPr>
          </w:p>
        </w:tc>
      </w:tr>
    </w:tbl>
    <w:p w:rsidR="00FA6AC5" w:rsidRDefault="00FA6AC5" w:rsidP="00FA6AC5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AA4FFD" w:rsidRPr="00FE3E67" w:rsidRDefault="00AA4FFD" w:rsidP="00AA4FFD">
      <w:pPr>
        <w:pStyle w:val="NormalnyWeb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FE3E67">
        <w:rPr>
          <w:rFonts w:ascii="Arial" w:hAnsi="Arial" w:cs="Arial"/>
          <w:b/>
          <w:sz w:val="22"/>
          <w:szCs w:val="22"/>
          <w:u w:val="single"/>
        </w:rPr>
        <w:t xml:space="preserve">Składając Wniosek o dopuszczenie do udziału w Konkursie </w:t>
      </w:r>
      <w:r w:rsidRPr="00FE3E67">
        <w:rPr>
          <w:rFonts w:ascii="Arial" w:hAnsi="Arial" w:cs="Arial"/>
          <w:b/>
          <w:bCs/>
          <w:sz w:val="22"/>
          <w:szCs w:val="22"/>
          <w:u w:val="single"/>
        </w:rPr>
        <w:t>na:</w:t>
      </w:r>
    </w:p>
    <w:p w:rsidR="00FE3E67" w:rsidRDefault="00C05C50" w:rsidP="00C05C50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>koncepcję</w:t>
      </w:r>
      <w:r w:rsidR="00FE3E67">
        <w:rPr>
          <w:rFonts w:cs="Arial"/>
          <w:b/>
          <w:bCs/>
          <w:color w:val="000000"/>
          <w:sz w:val="22"/>
          <w:szCs w:val="22"/>
        </w:rPr>
        <w:t xml:space="preserve"> mebli miejskich </w:t>
      </w:r>
      <w:r>
        <w:rPr>
          <w:rFonts w:cs="Arial"/>
          <w:b/>
          <w:bCs/>
          <w:color w:val="000000"/>
          <w:sz w:val="22"/>
          <w:szCs w:val="22"/>
        </w:rPr>
        <w:t>w</w:t>
      </w:r>
      <w:r w:rsidR="00FE3E67">
        <w:rPr>
          <w:rFonts w:cs="Arial"/>
          <w:b/>
          <w:bCs/>
          <w:color w:val="000000"/>
          <w:sz w:val="22"/>
          <w:szCs w:val="22"/>
        </w:rPr>
        <w:t xml:space="preserve"> Centrum Hewelianum w Gdańsku</w:t>
      </w:r>
    </w:p>
    <w:p w:rsidR="00FE3E67" w:rsidRDefault="00FE3E67" w:rsidP="00FE3E67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</w:p>
    <w:p w:rsidR="00FE3E67" w:rsidRDefault="00FE3E67" w:rsidP="00FE3E67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 xml:space="preserve">w ramach projektu pt. „Rewaloryzacja i adaptacja Wozowni Artyleryjskiej wraz z otoczeniem, na potrzeby Centrum Hewelianum w Gdańsku”, realizowanego w ramach Regionalnego Programu Operacyjnego Województwa Pomorskiego na lata 2014-2020 </w:t>
      </w:r>
    </w:p>
    <w:p w:rsidR="00FE3E67" w:rsidRPr="00FE3E67" w:rsidRDefault="00FE3E67" w:rsidP="00FE3E67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>współfinansowanego z Europejskiego Funduszu Rozwoju Regionalnego.</w:t>
      </w:r>
    </w:p>
    <w:p w:rsidR="00AA4FFD" w:rsidRPr="00FE3E67" w:rsidRDefault="00AA4FFD" w:rsidP="00AA4FFD">
      <w:pPr>
        <w:pStyle w:val="NormalnyWeb"/>
        <w:numPr>
          <w:ilvl w:val="0"/>
          <w:numId w:val="28"/>
        </w:numPr>
        <w:ind w:left="0" w:right="-2" w:hanging="357"/>
        <w:jc w:val="both"/>
        <w:rPr>
          <w:rFonts w:ascii="Arial" w:hAnsi="Arial" w:cs="Arial"/>
          <w:sz w:val="22"/>
          <w:szCs w:val="22"/>
        </w:rPr>
      </w:pPr>
      <w:r w:rsidRPr="00FE3E67">
        <w:rPr>
          <w:rFonts w:ascii="Arial" w:hAnsi="Arial" w:cs="Arial"/>
          <w:sz w:val="22"/>
          <w:szCs w:val="22"/>
        </w:rPr>
        <w:t>Oświadczamy, że zapoznaliśmy się z treścią Regulaminu Konkursu, akceptujemy go i jesteśmy nim związani na czas trwania Konkursu.</w:t>
      </w:r>
    </w:p>
    <w:p w:rsidR="00AA4FFD" w:rsidRPr="00FE3E67" w:rsidRDefault="00AA4FFD" w:rsidP="00AA4FFD">
      <w:pPr>
        <w:pStyle w:val="NormalnyWeb"/>
        <w:numPr>
          <w:ilvl w:val="0"/>
          <w:numId w:val="28"/>
        </w:numPr>
        <w:ind w:left="0" w:right="-2" w:hanging="357"/>
        <w:jc w:val="both"/>
        <w:rPr>
          <w:rFonts w:ascii="Arial" w:hAnsi="Arial" w:cs="Arial"/>
          <w:sz w:val="22"/>
          <w:szCs w:val="22"/>
        </w:rPr>
      </w:pPr>
      <w:r w:rsidRPr="00FE3E67">
        <w:rPr>
          <w:rFonts w:ascii="Arial" w:hAnsi="Arial" w:cs="Arial"/>
          <w:sz w:val="22"/>
          <w:szCs w:val="22"/>
        </w:rPr>
        <w:t>Oświadczamy, że zapoznaliśmy się z treścią Umowy, akceptujemy jej treść i zobowiązujemy się do jej podpisania, jeśli nasza praca konkursowa zostanie laureatem nagrody w Konkursie.</w:t>
      </w:r>
    </w:p>
    <w:p w:rsidR="00AA4FFD" w:rsidRPr="00FE3E67" w:rsidRDefault="00AA4FFD" w:rsidP="00AA4FFD">
      <w:pPr>
        <w:pStyle w:val="NormalnyWeb"/>
        <w:numPr>
          <w:ilvl w:val="0"/>
          <w:numId w:val="28"/>
        </w:numPr>
        <w:ind w:left="0" w:right="-2" w:hanging="357"/>
        <w:jc w:val="both"/>
        <w:rPr>
          <w:rFonts w:ascii="Arial" w:hAnsi="Arial" w:cs="Arial"/>
          <w:sz w:val="22"/>
          <w:szCs w:val="22"/>
        </w:rPr>
      </w:pPr>
      <w:r w:rsidRPr="00FE3E67">
        <w:rPr>
          <w:rFonts w:ascii="Arial" w:hAnsi="Arial" w:cs="Arial"/>
          <w:sz w:val="22"/>
          <w:szCs w:val="22"/>
        </w:rPr>
        <w:t>W okresie trwania Konkursu, zobowiązujemy się do niezwłocznego informowania Zamawiającego, w formie pisemnej, o jakichkolwiek znaczących zmianach sytuacji przedstawionej w naszych dokumentach załączonych do niniejszego Wniosku.</w:t>
      </w:r>
    </w:p>
    <w:p w:rsidR="00AA4FFD" w:rsidRPr="00FE3E67" w:rsidRDefault="00AA4FFD" w:rsidP="00AA4FFD">
      <w:pPr>
        <w:pStyle w:val="NormalnyWeb"/>
        <w:numPr>
          <w:ilvl w:val="0"/>
          <w:numId w:val="28"/>
        </w:numPr>
        <w:ind w:left="0" w:right="-2" w:hanging="357"/>
        <w:jc w:val="both"/>
        <w:rPr>
          <w:rFonts w:ascii="Arial" w:hAnsi="Arial" w:cs="Arial"/>
          <w:sz w:val="22"/>
          <w:szCs w:val="22"/>
        </w:rPr>
      </w:pPr>
      <w:r w:rsidRPr="00FE3E67">
        <w:rPr>
          <w:rFonts w:ascii="Arial" w:hAnsi="Arial" w:cs="Arial"/>
          <w:sz w:val="22"/>
          <w:szCs w:val="22"/>
        </w:rPr>
        <w:t>Oświadczamy, że niniejszy Wniosek, w tym załączniki do niego, są jawne i nie zawierają informacji stanowiących tajemnicę przedsiębiorstwa w rozumieniu przepisów o zwalczaniu nieuczciwej konkurencji, za wyjątkiem informacji i dokumentów zawartych na stronach ……………………………… które chcemy zastrzec przed ogólnym dostępem.</w:t>
      </w:r>
    </w:p>
    <w:p w:rsidR="00AA4FFD" w:rsidRPr="00FE3E67" w:rsidRDefault="00AA4FFD" w:rsidP="00AA4FFD">
      <w:pPr>
        <w:pStyle w:val="NormalnyWeb"/>
        <w:numPr>
          <w:ilvl w:val="0"/>
          <w:numId w:val="28"/>
        </w:numPr>
        <w:ind w:left="0" w:right="-2" w:hanging="357"/>
        <w:jc w:val="both"/>
        <w:rPr>
          <w:rFonts w:ascii="Arial" w:hAnsi="Arial" w:cs="Arial"/>
          <w:sz w:val="22"/>
          <w:szCs w:val="22"/>
        </w:rPr>
      </w:pPr>
      <w:r w:rsidRPr="00FE3E67">
        <w:rPr>
          <w:rFonts w:ascii="Arial" w:hAnsi="Arial" w:cs="Arial"/>
          <w:sz w:val="22"/>
          <w:szCs w:val="22"/>
        </w:rPr>
        <w:t>W przypadku, gdy praca konkursowa zgłoszona przez nas zostanie nagrodzona, nagrodę pieniężną należy przelać na rachunek bankowy nr ………………………………………………w banku …………………</w:t>
      </w:r>
    </w:p>
    <w:p w:rsidR="00AA4FFD" w:rsidRPr="00FE3E67" w:rsidRDefault="00AA4FFD" w:rsidP="00AA4FFD">
      <w:pPr>
        <w:pStyle w:val="NormalnyWeb"/>
        <w:numPr>
          <w:ilvl w:val="0"/>
          <w:numId w:val="28"/>
        </w:numPr>
        <w:ind w:left="0" w:right="-2" w:hanging="357"/>
        <w:jc w:val="both"/>
        <w:rPr>
          <w:rFonts w:ascii="Arial" w:hAnsi="Arial" w:cs="Arial"/>
          <w:sz w:val="22"/>
          <w:szCs w:val="22"/>
        </w:rPr>
      </w:pPr>
      <w:r w:rsidRPr="00FE3E67">
        <w:rPr>
          <w:rFonts w:ascii="Arial" w:hAnsi="Arial" w:cs="Arial"/>
          <w:sz w:val="22"/>
          <w:szCs w:val="22"/>
        </w:rPr>
        <w:t>Załącznikami do niniejszego Wniosku są:**</w:t>
      </w:r>
      <w:r w:rsidRPr="00FE3E67">
        <w:rPr>
          <w:rFonts w:ascii="Arial" w:hAnsi="Arial" w:cs="Arial"/>
          <w:sz w:val="22"/>
          <w:szCs w:val="22"/>
        </w:rPr>
        <w:tab/>
      </w:r>
    </w:p>
    <w:p w:rsidR="00AA4FFD" w:rsidRDefault="00AA4FFD" w:rsidP="00AA4FFD">
      <w:pPr>
        <w:pStyle w:val="NormalnyWeb"/>
        <w:numPr>
          <w:ilvl w:val="0"/>
          <w:numId w:val="29"/>
        </w:numPr>
        <w:tabs>
          <w:tab w:val="left" w:pos="993"/>
        </w:tabs>
        <w:ind w:right="-2"/>
        <w:jc w:val="both"/>
        <w:rPr>
          <w:rFonts w:ascii="Arial" w:hAnsi="Arial" w:cs="Arial"/>
          <w:sz w:val="22"/>
          <w:szCs w:val="22"/>
        </w:rPr>
      </w:pPr>
      <w:r w:rsidRPr="00AA4FFD">
        <w:rPr>
          <w:rFonts w:ascii="Arial" w:hAnsi="Arial" w:cs="Arial"/>
          <w:sz w:val="22"/>
          <w:szCs w:val="22"/>
        </w:rPr>
        <w:t>Oświadczenie o spełnianiu warunków Konkursu</w:t>
      </w:r>
      <w:r>
        <w:rPr>
          <w:rFonts w:ascii="Arial" w:hAnsi="Arial" w:cs="Arial"/>
          <w:sz w:val="22"/>
          <w:szCs w:val="22"/>
        </w:rPr>
        <w:t>.</w:t>
      </w:r>
    </w:p>
    <w:p w:rsidR="00AA4FFD" w:rsidRDefault="00AA4FFD" w:rsidP="00AA4FFD">
      <w:pPr>
        <w:pStyle w:val="NormalnyWeb"/>
        <w:numPr>
          <w:ilvl w:val="0"/>
          <w:numId w:val="29"/>
        </w:numPr>
        <w:tabs>
          <w:tab w:val="left" w:pos="993"/>
        </w:tabs>
        <w:ind w:right="-2"/>
        <w:jc w:val="both"/>
        <w:rPr>
          <w:rFonts w:ascii="Arial" w:hAnsi="Arial" w:cs="Arial"/>
          <w:sz w:val="22"/>
          <w:szCs w:val="22"/>
        </w:rPr>
      </w:pPr>
      <w:r w:rsidRPr="00AA4FFD">
        <w:rPr>
          <w:rFonts w:ascii="Arial" w:hAnsi="Arial" w:cs="Arial"/>
          <w:sz w:val="22"/>
          <w:szCs w:val="22"/>
        </w:rPr>
        <w:t>Wykaz usług projektowyc</w:t>
      </w:r>
      <w:r>
        <w:rPr>
          <w:rFonts w:ascii="Arial" w:hAnsi="Arial" w:cs="Arial"/>
          <w:sz w:val="22"/>
          <w:szCs w:val="22"/>
        </w:rPr>
        <w:t>h.</w:t>
      </w:r>
    </w:p>
    <w:p w:rsidR="00AA4FFD" w:rsidRDefault="00AA4FFD" w:rsidP="00AA4FFD">
      <w:pPr>
        <w:pStyle w:val="NormalnyWeb"/>
        <w:numPr>
          <w:ilvl w:val="0"/>
          <w:numId w:val="29"/>
        </w:numPr>
        <w:tabs>
          <w:tab w:val="left" w:pos="993"/>
        </w:tabs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Wykaz osób.</w:t>
      </w:r>
    </w:p>
    <w:p w:rsidR="00AA4FFD" w:rsidRDefault="00AA4FFD" w:rsidP="00AA4FFD">
      <w:pPr>
        <w:pStyle w:val="NormalnyWeb"/>
        <w:numPr>
          <w:ilvl w:val="0"/>
          <w:numId w:val="29"/>
        </w:numPr>
        <w:tabs>
          <w:tab w:val="left" w:pos="993"/>
        </w:tabs>
        <w:ind w:right="-2"/>
        <w:jc w:val="both"/>
        <w:rPr>
          <w:rFonts w:ascii="Arial" w:hAnsi="Arial" w:cs="Arial"/>
          <w:sz w:val="22"/>
          <w:szCs w:val="22"/>
        </w:rPr>
      </w:pPr>
      <w:r w:rsidRPr="00AA4FFD">
        <w:rPr>
          <w:rFonts w:ascii="Arial" w:hAnsi="Arial" w:cs="Arial"/>
          <w:sz w:val="22"/>
          <w:szCs w:val="22"/>
        </w:rPr>
        <w:t>Oświadczenie o przeniesieniu na Zamawiającego własności pracy konkursowej oraz autorskich praw m</w:t>
      </w:r>
      <w:r>
        <w:rPr>
          <w:rFonts w:ascii="Arial" w:hAnsi="Arial" w:cs="Arial"/>
          <w:sz w:val="22"/>
          <w:szCs w:val="22"/>
        </w:rPr>
        <w:t>ajątkowych do pracy konkursowej.</w:t>
      </w:r>
    </w:p>
    <w:p w:rsidR="00AA4FFD" w:rsidRDefault="00AA4FFD" w:rsidP="00AA4FFD">
      <w:pPr>
        <w:pStyle w:val="NormalnyWeb"/>
        <w:numPr>
          <w:ilvl w:val="0"/>
          <w:numId w:val="29"/>
        </w:numPr>
        <w:tabs>
          <w:tab w:val="left" w:pos="993"/>
        </w:tabs>
        <w:ind w:right="-2"/>
        <w:jc w:val="both"/>
        <w:rPr>
          <w:rFonts w:ascii="Arial" w:hAnsi="Arial" w:cs="Arial"/>
          <w:sz w:val="22"/>
          <w:szCs w:val="22"/>
        </w:rPr>
      </w:pPr>
      <w:r w:rsidRPr="00AA4FFD">
        <w:rPr>
          <w:rFonts w:ascii="Arial" w:hAnsi="Arial" w:cs="Arial"/>
          <w:sz w:val="22"/>
          <w:szCs w:val="22"/>
        </w:rPr>
        <w:t>Pełnomocnictwo Uczestnika Konkursu samodzieln</w:t>
      </w:r>
      <w:r>
        <w:rPr>
          <w:rFonts w:ascii="Arial" w:hAnsi="Arial" w:cs="Arial"/>
          <w:sz w:val="22"/>
          <w:szCs w:val="22"/>
        </w:rPr>
        <w:t>ie biorącego udział w Konkursie.</w:t>
      </w:r>
    </w:p>
    <w:p w:rsidR="00AA4FFD" w:rsidRPr="006D7015" w:rsidRDefault="00AA4FFD" w:rsidP="006D7015">
      <w:pPr>
        <w:pStyle w:val="NormalnyWeb"/>
        <w:numPr>
          <w:ilvl w:val="0"/>
          <w:numId w:val="29"/>
        </w:numPr>
        <w:tabs>
          <w:tab w:val="left" w:pos="993"/>
        </w:tabs>
        <w:ind w:right="-2"/>
        <w:jc w:val="both"/>
        <w:rPr>
          <w:rFonts w:ascii="Arial" w:hAnsi="Arial" w:cs="Arial"/>
          <w:sz w:val="22"/>
          <w:szCs w:val="22"/>
        </w:rPr>
      </w:pPr>
      <w:r w:rsidRPr="00AA4FFD">
        <w:rPr>
          <w:rFonts w:ascii="Arial" w:hAnsi="Arial" w:cs="Arial"/>
          <w:sz w:val="22"/>
          <w:szCs w:val="22"/>
        </w:rPr>
        <w:t>Pełnomocnictwo Uczestników Konkursu wspólnie biorących udział w Konkursie.</w:t>
      </w:r>
      <w:r w:rsidRPr="00AA4FFD">
        <w:rPr>
          <w:rFonts w:ascii="Arial" w:hAnsi="Arial" w:cs="Arial"/>
          <w:sz w:val="22"/>
          <w:szCs w:val="22"/>
        </w:rPr>
        <w:tab/>
      </w:r>
    </w:p>
    <w:p w:rsidR="00AA4FFD" w:rsidRPr="00AA4FFD" w:rsidRDefault="00AA4FFD" w:rsidP="00AA4FFD">
      <w:pPr>
        <w:pStyle w:val="NormalnyWeb"/>
        <w:jc w:val="both"/>
        <w:rPr>
          <w:rFonts w:ascii="Arial" w:hAnsi="Arial" w:cs="Arial"/>
          <w:b/>
          <w:sz w:val="22"/>
          <w:szCs w:val="22"/>
        </w:rPr>
      </w:pPr>
      <w:r w:rsidRPr="00AA4FFD">
        <w:rPr>
          <w:rFonts w:ascii="Arial" w:hAnsi="Arial" w:cs="Arial"/>
          <w:b/>
          <w:sz w:val="22"/>
          <w:szCs w:val="22"/>
        </w:rPr>
        <w:t>Pozostałe dokumenty:</w:t>
      </w:r>
    </w:p>
    <w:p w:rsidR="00AA4FFD" w:rsidRDefault="00AA4FFD" w:rsidP="00AA4FFD">
      <w:pPr>
        <w:pStyle w:val="NormalnyWeb"/>
        <w:spacing w:before="0" w:beforeAutospacing="0" w:after="0" w:line="276" w:lineRule="auto"/>
        <w:ind w:left="7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………………………………………….…</w:t>
      </w:r>
    </w:p>
    <w:p w:rsidR="00AA4FFD" w:rsidRDefault="00AA4FFD" w:rsidP="00AA4FFD">
      <w:pPr>
        <w:pStyle w:val="NormalnyWeb"/>
        <w:spacing w:before="0" w:beforeAutospacing="0" w:after="0" w:line="276" w:lineRule="auto"/>
        <w:ind w:left="7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…………………………………………….</w:t>
      </w:r>
    </w:p>
    <w:p w:rsidR="00AA4FFD" w:rsidRDefault="00AA4FFD" w:rsidP="00AA4FFD">
      <w:pPr>
        <w:pStyle w:val="NormalnyWeb"/>
        <w:spacing w:before="0" w:beforeAutospacing="0" w:after="0" w:line="276" w:lineRule="auto"/>
        <w:ind w:left="7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</w:t>
      </w:r>
    </w:p>
    <w:p w:rsidR="00FA6AC5" w:rsidRDefault="00FA6AC5" w:rsidP="00AA4FFD">
      <w:pPr>
        <w:pStyle w:val="NormalnyWeb"/>
        <w:ind w:right="-2"/>
        <w:jc w:val="both"/>
        <w:rPr>
          <w:rFonts w:ascii="Arial" w:hAnsi="Arial" w:cs="Arial"/>
          <w:sz w:val="22"/>
          <w:szCs w:val="22"/>
        </w:rPr>
      </w:pPr>
    </w:p>
    <w:p w:rsidR="00AA4FFD" w:rsidRDefault="00AA4FFD" w:rsidP="00AA4FFD">
      <w:pPr>
        <w:pStyle w:val="NormalnyWeb"/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Niniejszy Wniosek  wraz z załącznikami zawiera …..… kolejno ponumerowanych stron. </w:t>
      </w:r>
    </w:p>
    <w:p w:rsidR="00AA4FFD" w:rsidRDefault="00AA4FFD" w:rsidP="00AA4FFD">
      <w:pPr>
        <w:pStyle w:val="NormalnyWeb"/>
        <w:ind w:right="-2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A4FFD" w:rsidRDefault="00AA4FFD" w:rsidP="00AA4FFD">
      <w:pPr>
        <w:pStyle w:val="NormalnyWeb"/>
        <w:ind w:right="-2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Uwaga:</w:t>
      </w:r>
    </w:p>
    <w:p w:rsidR="00AA4FFD" w:rsidRDefault="00AA4FFD" w:rsidP="00AA4FFD">
      <w:pPr>
        <w:pStyle w:val="NormalnyWeb"/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** zaznaczyć właściwe znakiem X</w:t>
      </w:r>
    </w:p>
    <w:p w:rsidR="00AA4FFD" w:rsidRDefault="00AA4FFD" w:rsidP="00AA4FFD">
      <w:pPr>
        <w:pStyle w:val="NormalnyWeb"/>
        <w:spacing w:beforeAutospacing="0" w:after="0"/>
        <w:ind w:left="4248" w:hanging="3540"/>
        <w:jc w:val="right"/>
        <w:rPr>
          <w:rFonts w:ascii="Arial" w:hAnsi="Arial" w:cs="Arial"/>
          <w:sz w:val="22"/>
          <w:szCs w:val="22"/>
        </w:rPr>
      </w:pPr>
    </w:p>
    <w:p w:rsidR="00AA4FFD" w:rsidRDefault="00AA4FFD" w:rsidP="00AA4FFD">
      <w:pPr>
        <w:pStyle w:val="NormalnyWeb"/>
        <w:spacing w:beforeAutospacing="0" w:after="0"/>
        <w:ind w:left="4248" w:hanging="3540"/>
        <w:jc w:val="right"/>
        <w:rPr>
          <w:rFonts w:ascii="Arial" w:hAnsi="Arial" w:cs="Arial"/>
          <w:sz w:val="22"/>
          <w:szCs w:val="22"/>
        </w:rPr>
      </w:pPr>
    </w:p>
    <w:p w:rsidR="00AA4FFD" w:rsidRDefault="00AA4FFD" w:rsidP="00AA4FFD">
      <w:pPr>
        <w:pStyle w:val="NormalnyWeb"/>
        <w:spacing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..................................., dnia ...............................</w:t>
      </w:r>
    </w:p>
    <w:p w:rsidR="00AA4FFD" w:rsidRDefault="00AA4FFD" w:rsidP="00AA4FFD">
      <w:pPr>
        <w:pStyle w:val="NormalnyWeb"/>
        <w:spacing w:beforeAutospacing="0" w:after="0"/>
        <w:rPr>
          <w:rFonts w:ascii="Arial" w:hAnsi="Arial" w:cs="Arial"/>
          <w:sz w:val="22"/>
          <w:szCs w:val="22"/>
        </w:rPr>
      </w:pPr>
    </w:p>
    <w:p w:rsidR="00AA4FFD" w:rsidRDefault="00AA4FFD" w:rsidP="00AA4FFD">
      <w:pPr>
        <w:pStyle w:val="NormalnyWeb"/>
        <w:spacing w:beforeAutospacing="0" w:after="0"/>
        <w:rPr>
          <w:rFonts w:ascii="Arial" w:hAnsi="Arial" w:cs="Arial"/>
          <w:sz w:val="22"/>
          <w:szCs w:val="22"/>
        </w:rPr>
      </w:pPr>
    </w:p>
    <w:p w:rsidR="00AA4FFD" w:rsidRPr="00DD4707" w:rsidRDefault="00AA4FFD" w:rsidP="00AA4FFD">
      <w:pPr>
        <w:pStyle w:val="NormalnyWeb"/>
        <w:spacing w:before="0" w:beforeAutospacing="0" w:after="0" w:afterAutospacing="0"/>
        <w:ind w:left="2124" w:firstLine="708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</w:rPr>
        <w:t xml:space="preserve">       ............................................................................</w:t>
      </w:r>
      <w:r>
        <w:rPr>
          <w:rFonts w:ascii="Arial" w:hAnsi="Arial" w:cs="Arial"/>
          <w:bCs/>
          <w:strike/>
          <w:sz w:val="16"/>
          <w:szCs w:val="16"/>
        </w:rPr>
        <w:br/>
      </w:r>
      <w:r w:rsidRPr="00DD4707">
        <w:rPr>
          <w:rFonts w:ascii="Arial" w:hAnsi="Arial" w:cs="Arial"/>
          <w:bCs/>
          <w:sz w:val="16"/>
          <w:szCs w:val="16"/>
        </w:rPr>
        <w:t xml:space="preserve">                                     Podpis osoby uprawnionej (osób uprawnionych) </w:t>
      </w:r>
    </w:p>
    <w:p w:rsidR="00AA4FFD" w:rsidRPr="00DD4707" w:rsidRDefault="00AA4FFD" w:rsidP="00AA4FFD">
      <w:pPr>
        <w:pStyle w:val="NormalnyWeb"/>
        <w:spacing w:before="0" w:beforeAutospacing="0" w:after="0" w:afterAutospacing="0"/>
        <w:ind w:left="709" w:firstLine="709"/>
        <w:jc w:val="center"/>
        <w:rPr>
          <w:rFonts w:ascii="Arial" w:hAnsi="Arial" w:cs="Arial"/>
          <w:sz w:val="16"/>
          <w:szCs w:val="16"/>
        </w:rPr>
      </w:pPr>
      <w:r w:rsidRPr="00DD4707">
        <w:rPr>
          <w:rFonts w:ascii="Arial" w:hAnsi="Arial" w:cs="Arial"/>
          <w:bCs/>
          <w:sz w:val="16"/>
          <w:szCs w:val="16"/>
        </w:rPr>
        <w:t xml:space="preserve">                    </w:t>
      </w:r>
      <w:r w:rsidRPr="00DD4707">
        <w:rPr>
          <w:rFonts w:ascii="Arial" w:hAnsi="Arial" w:cs="Arial"/>
          <w:bCs/>
          <w:sz w:val="16"/>
          <w:szCs w:val="16"/>
        </w:rPr>
        <w:tab/>
      </w:r>
      <w:r w:rsidRPr="00DD4707">
        <w:rPr>
          <w:rFonts w:ascii="Arial" w:hAnsi="Arial" w:cs="Arial"/>
          <w:bCs/>
          <w:sz w:val="16"/>
          <w:szCs w:val="16"/>
        </w:rPr>
        <w:tab/>
        <w:t xml:space="preserve"> do reprezentowania Uczestnika Konkursu</w:t>
      </w:r>
      <w:r w:rsidRPr="00DD4707">
        <w:rPr>
          <w:rFonts w:ascii="Arial" w:hAnsi="Arial" w:cs="Arial"/>
          <w:sz w:val="16"/>
          <w:szCs w:val="16"/>
        </w:rPr>
        <w:t xml:space="preserve"> </w:t>
      </w:r>
    </w:p>
    <w:p w:rsidR="00AA4FFD" w:rsidRPr="00DD4707" w:rsidRDefault="00AA4FFD" w:rsidP="00AA4FFD">
      <w:pPr>
        <w:pStyle w:val="NormalnyWeb"/>
        <w:spacing w:beforeAutospacing="0" w:after="0"/>
        <w:rPr>
          <w:rFonts w:ascii="Arial" w:hAnsi="Arial" w:cs="Arial"/>
          <w:sz w:val="16"/>
          <w:szCs w:val="16"/>
        </w:rPr>
      </w:pPr>
    </w:p>
    <w:p w:rsidR="00AA4FFD" w:rsidRDefault="00AA4FFD" w:rsidP="00AA4FFD">
      <w:pPr>
        <w:pStyle w:val="NormalnyWeb"/>
        <w:spacing w:beforeAutospacing="0" w:after="0"/>
        <w:rPr>
          <w:rFonts w:ascii="Arial" w:hAnsi="Arial" w:cs="Arial"/>
        </w:rPr>
      </w:pPr>
    </w:p>
    <w:p w:rsidR="00AA4FFD" w:rsidRDefault="00AA4FFD" w:rsidP="00AA4FFD">
      <w:pPr>
        <w:pStyle w:val="NormalnyWeb"/>
        <w:spacing w:beforeAutospacing="0" w:after="0"/>
        <w:ind w:left="4956"/>
        <w:rPr>
          <w:rFonts w:ascii="Arial" w:hAnsi="Arial" w:cs="Arial"/>
        </w:rPr>
      </w:pPr>
    </w:p>
    <w:p w:rsidR="00AA4FFD" w:rsidRDefault="00AA4FFD" w:rsidP="00AA4FFD">
      <w:pPr>
        <w:pStyle w:val="NormalnyWeb"/>
        <w:spacing w:beforeAutospacing="0" w:after="0"/>
        <w:ind w:left="4956"/>
        <w:rPr>
          <w:rFonts w:ascii="Arial" w:hAnsi="Arial" w:cs="Arial"/>
        </w:rPr>
      </w:pPr>
    </w:p>
    <w:p w:rsidR="00AA4FFD" w:rsidRDefault="00AA4FFD" w:rsidP="00AA4FFD">
      <w:pPr>
        <w:pStyle w:val="NormalnyWeb"/>
        <w:spacing w:beforeAutospacing="0" w:after="0"/>
        <w:ind w:left="4956"/>
        <w:rPr>
          <w:rFonts w:ascii="Arial" w:hAnsi="Arial" w:cs="Arial"/>
        </w:rPr>
      </w:pPr>
    </w:p>
    <w:p w:rsidR="00440489" w:rsidRDefault="00440489" w:rsidP="00AA4FFD">
      <w:pPr>
        <w:rPr>
          <w:szCs w:val="22"/>
        </w:rPr>
      </w:pPr>
    </w:p>
    <w:p w:rsidR="006D7015" w:rsidRDefault="006D7015" w:rsidP="00AA4FFD">
      <w:pPr>
        <w:rPr>
          <w:szCs w:val="22"/>
        </w:rPr>
      </w:pPr>
    </w:p>
    <w:p w:rsidR="006D7015" w:rsidRDefault="006D7015" w:rsidP="00AA4FFD">
      <w:pPr>
        <w:rPr>
          <w:szCs w:val="22"/>
        </w:rPr>
      </w:pPr>
    </w:p>
    <w:p w:rsidR="00AA4FFD" w:rsidRDefault="00AA4FFD" w:rsidP="00AA4FFD">
      <w:pPr>
        <w:rPr>
          <w:szCs w:val="22"/>
        </w:rPr>
      </w:pPr>
    </w:p>
    <w:p w:rsidR="00AA4FFD" w:rsidRDefault="00AA4FFD" w:rsidP="00AA4FFD">
      <w:pPr>
        <w:rPr>
          <w:szCs w:val="22"/>
        </w:rPr>
      </w:pPr>
    </w:p>
    <w:p w:rsidR="00AA4FFD" w:rsidRDefault="00AA4FFD" w:rsidP="00AA4FFD">
      <w:pPr>
        <w:rPr>
          <w:szCs w:val="22"/>
        </w:rPr>
      </w:pPr>
    </w:p>
    <w:p w:rsidR="00AA4FFD" w:rsidRDefault="00AA4FFD" w:rsidP="00AA4FFD">
      <w:pPr>
        <w:rPr>
          <w:szCs w:val="22"/>
        </w:rPr>
      </w:pPr>
    </w:p>
    <w:p w:rsidR="00112EA5" w:rsidRDefault="00112EA5" w:rsidP="00AA4FFD">
      <w:pPr>
        <w:rPr>
          <w:szCs w:val="22"/>
        </w:rPr>
      </w:pPr>
    </w:p>
    <w:p w:rsidR="00112EA5" w:rsidRDefault="00112EA5" w:rsidP="00AA4FFD">
      <w:pPr>
        <w:rPr>
          <w:szCs w:val="22"/>
        </w:rPr>
      </w:pPr>
    </w:p>
    <w:p w:rsidR="00AA4FFD" w:rsidRDefault="00AA4FFD" w:rsidP="00AA4FFD">
      <w:pPr>
        <w:rPr>
          <w:szCs w:val="22"/>
        </w:rPr>
      </w:pPr>
    </w:p>
    <w:p w:rsidR="00AA4FFD" w:rsidRDefault="00AA4FFD" w:rsidP="00AA4FFD">
      <w:pPr>
        <w:rPr>
          <w:szCs w:val="22"/>
        </w:rPr>
      </w:pPr>
    </w:p>
    <w:p w:rsidR="00AA4FFD" w:rsidRPr="00AA4FFD" w:rsidRDefault="00AA4FFD" w:rsidP="00AA4FFD">
      <w:pPr>
        <w:pStyle w:val="Default"/>
        <w:jc w:val="right"/>
        <w:rPr>
          <w:rFonts w:ascii="Arial" w:hAnsi="Arial" w:cs="Arial"/>
          <w:color w:val="auto"/>
          <w:sz w:val="22"/>
          <w:szCs w:val="22"/>
        </w:rPr>
      </w:pPr>
      <w:r w:rsidRPr="00AA4FFD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Załącznik Nr 4 </w:t>
      </w:r>
    </w:p>
    <w:p w:rsidR="00AA4FFD" w:rsidRPr="0039212B" w:rsidRDefault="00AA4FFD" w:rsidP="00AA4FFD">
      <w:pPr>
        <w:pStyle w:val="Default"/>
        <w:rPr>
          <w:rFonts w:ascii="Arial" w:hAnsi="Arial" w:cs="Arial"/>
          <w:i/>
          <w:iCs/>
          <w:color w:val="auto"/>
          <w:sz w:val="23"/>
          <w:szCs w:val="23"/>
        </w:rPr>
      </w:pPr>
    </w:p>
    <w:p w:rsidR="00AA4FFD" w:rsidRPr="0039212B" w:rsidRDefault="00AA4FFD" w:rsidP="00AA4FFD">
      <w:pPr>
        <w:pStyle w:val="Default"/>
        <w:rPr>
          <w:rFonts w:ascii="Arial" w:hAnsi="Arial" w:cs="Arial"/>
          <w:i/>
          <w:iCs/>
          <w:color w:val="auto"/>
          <w:sz w:val="23"/>
          <w:szCs w:val="23"/>
        </w:rPr>
      </w:pPr>
    </w:p>
    <w:p w:rsidR="00AA4FFD" w:rsidRPr="0039212B" w:rsidRDefault="00AA4FFD" w:rsidP="00AA4FFD">
      <w:pPr>
        <w:pStyle w:val="Default"/>
        <w:rPr>
          <w:rFonts w:ascii="Arial" w:hAnsi="Arial" w:cs="Arial"/>
          <w:i/>
          <w:iCs/>
          <w:color w:val="auto"/>
          <w:sz w:val="23"/>
          <w:szCs w:val="23"/>
        </w:rPr>
      </w:pPr>
    </w:p>
    <w:p w:rsidR="00AA4FFD" w:rsidRPr="0039212B" w:rsidRDefault="00AA4FFD" w:rsidP="00AA4FFD">
      <w:pPr>
        <w:pStyle w:val="Default"/>
        <w:rPr>
          <w:rFonts w:ascii="Arial" w:hAnsi="Arial" w:cs="Arial"/>
          <w:i/>
          <w:iCs/>
          <w:color w:val="auto"/>
          <w:sz w:val="23"/>
          <w:szCs w:val="23"/>
        </w:rPr>
      </w:pPr>
      <w:r w:rsidRPr="0039212B">
        <w:rPr>
          <w:rFonts w:ascii="Arial" w:hAnsi="Arial" w:cs="Arial"/>
          <w:i/>
          <w:iCs/>
          <w:color w:val="auto"/>
          <w:sz w:val="23"/>
          <w:szCs w:val="23"/>
        </w:rPr>
        <w:t>………………………………………………..</w:t>
      </w:r>
    </w:p>
    <w:p w:rsidR="00AA4FFD" w:rsidRPr="0039212B" w:rsidRDefault="00AA4FFD" w:rsidP="00AA4FFD">
      <w:pPr>
        <w:pStyle w:val="Default"/>
        <w:rPr>
          <w:rFonts w:ascii="Arial" w:hAnsi="Arial" w:cs="Arial"/>
          <w:color w:val="auto"/>
          <w:sz w:val="16"/>
          <w:szCs w:val="16"/>
        </w:rPr>
      </w:pPr>
      <w:r w:rsidRPr="0039212B">
        <w:rPr>
          <w:rFonts w:ascii="Arial" w:hAnsi="Arial" w:cs="Arial"/>
          <w:i/>
          <w:iCs/>
          <w:color w:val="auto"/>
          <w:sz w:val="23"/>
          <w:szCs w:val="23"/>
        </w:rPr>
        <w:t xml:space="preserve"> </w:t>
      </w:r>
      <w:r w:rsidRPr="0039212B">
        <w:rPr>
          <w:rFonts w:ascii="Arial" w:hAnsi="Arial" w:cs="Arial"/>
          <w:i/>
          <w:iCs/>
          <w:color w:val="auto"/>
          <w:sz w:val="16"/>
          <w:szCs w:val="16"/>
        </w:rPr>
        <w:t xml:space="preserve">Pieczęć/Nazwa i adres Uczestnika Konkursu </w:t>
      </w:r>
    </w:p>
    <w:p w:rsidR="00AA4FFD" w:rsidRPr="0039212B" w:rsidRDefault="00AA4FFD" w:rsidP="00AA4FFD">
      <w:pPr>
        <w:pStyle w:val="Default"/>
        <w:rPr>
          <w:rFonts w:ascii="Arial" w:hAnsi="Arial" w:cs="Arial"/>
          <w:b/>
          <w:bCs/>
          <w:i/>
          <w:iCs/>
          <w:color w:val="auto"/>
          <w:sz w:val="22"/>
          <w:szCs w:val="22"/>
        </w:rPr>
      </w:pPr>
    </w:p>
    <w:p w:rsidR="00AA4FFD" w:rsidRPr="0039212B" w:rsidRDefault="00AA4FFD" w:rsidP="00AA4FFD">
      <w:pPr>
        <w:pStyle w:val="Default"/>
        <w:rPr>
          <w:rFonts w:ascii="Arial" w:hAnsi="Arial" w:cs="Arial"/>
          <w:b/>
          <w:bCs/>
          <w:i/>
          <w:iCs/>
          <w:color w:val="auto"/>
          <w:sz w:val="22"/>
          <w:szCs w:val="22"/>
        </w:rPr>
      </w:pPr>
    </w:p>
    <w:p w:rsidR="00AA4FFD" w:rsidRPr="0039212B" w:rsidRDefault="00AA4FFD" w:rsidP="00AA4FFD">
      <w:pPr>
        <w:pStyle w:val="Default"/>
        <w:rPr>
          <w:rFonts w:ascii="Arial" w:hAnsi="Arial" w:cs="Arial"/>
          <w:b/>
          <w:bCs/>
          <w:i/>
          <w:iCs/>
          <w:color w:val="auto"/>
          <w:sz w:val="22"/>
          <w:szCs w:val="22"/>
        </w:rPr>
      </w:pPr>
    </w:p>
    <w:p w:rsidR="00EB4240" w:rsidRDefault="00AA4FFD" w:rsidP="00C05C50">
      <w:pPr>
        <w:pStyle w:val="Default"/>
        <w:jc w:val="center"/>
        <w:rPr>
          <w:rFonts w:ascii="Arial" w:hAnsi="Arial" w:cs="Arial"/>
          <w:bCs/>
          <w:iCs/>
          <w:color w:val="auto"/>
        </w:rPr>
      </w:pPr>
      <w:r w:rsidRPr="00FA6AC5">
        <w:rPr>
          <w:rFonts w:ascii="Arial" w:hAnsi="Arial" w:cs="Arial"/>
          <w:b/>
          <w:bCs/>
          <w:iCs/>
          <w:color w:val="auto"/>
        </w:rPr>
        <w:t>OŚWIADCZENIE O SPEŁNIANIU WARUNKÓW KONKURSU</w:t>
      </w:r>
      <w:r w:rsidR="00EB4240">
        <w:rPr>
          <w:rFonts w:ascii="Arial" w:hAnsi="Arial" w:cs="Arial"/>
          <w:b/>
          <w:bCs/>
          <w:iCs/>
          <w:color w:val="auto"/>
        </w:rPr>
        <w:t xml:space="preserve"> </w:t>
      </w:r>
    </w:p>
    <w:p w:rsidR="00C05C50" w:rsidRDefault="00C05C50" w:rsidP="00C05C50">
      <w:pPr>
        <w:pStyle w:val="Default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EB4240" w:rsidRPr="00C05C50" w:rsidRDefault="00C05C50" w:rsidP="00C05C50">
      <w:pPr>
        <w:pStyle w:val="Default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C05C50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na </w:t>
      </w:r>
      <w:r w:rsidRPr="00C05C50">
        <w:rPr>
          <w:rFonts w:ascii="Arial" w:hAnsi="Arial" w:cs="Arial"/>
          <w:b/>
          <w:bCs/>
          <w:sz w:val="22"/>
          <w:szCs w:val="22"/>
        </w:rPr>
        <w:t>koncepcję</w:t>
      </w:r>
      <w:r w:rsidR="00EB4240" w:rsidRPr="00C05C50">
        <w:rPr>
          <w:rFonts w:ascii="Arial" w:hAnsi="Arial" w:cs="Arial"/>
          <w:b/>
          <w:bCs/>
          <w:sz w:val="22"/>
          <w:szCs w:val="22"/>
        </w:rPr>
        <w:t xml:space="preserve"> mebli miejskich </w:t>
      </w:r>
      <w:r w:rsidRPr="00C05C50">
        <w:rPr>
          <w:rFonts w:ascii="Arial" w:hAnsi="Arial" w:cs="Arial"/>
          <w:b/>
          <w:bCs/>
          <w:sz w:val="22"/>
          <w:szCs w:val="22"/>
        </w:rPr>
        <w:t>w</w:t>
      </w:r>
      <w:r w:rsidR="00EB4240" w:rsidRPr="00C05C50">
        <w:rPr>
          <w:rFonts w:ascii="Arial" w:hAnsi="Arial" w:cs="Arial"/>
          <w:b/>
          <w:bCs/>
          <w:sz w:val="22"/>
          <w:szCs w:val="22"/>
        </w:rPr>
        <w:t xml:space="preserve"> Centrum Hewelianum w Gdańsku</w:t>
      </w:r>
    </w:p>
    <w:p w:rsidR="00EB4240" w:rsidRDefault="00EB4240" w:rsidP="00EB4240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</w:p>
    <w:p w:rsidR="00EB4240" w:rsidRDefault="00EB4240" w:rsidP="00EB4240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 xml:space="preserve">w ramach projektu pt. „Rewaloryzacja i adaptacja Wozowni Artyleryjskiej wraz z otoczeniem, na potrzeby Centrum Hewelianum w Gdańsku”, realizowanego w ramach Regionalnego Programu Operacyjnego Województwa Pomorskiego na lata 2014-2020 </w:t>
      </w:r>
    </w:p>
    <w:p w:rsidR="00EB4240" w:rsidRPr="00FE3E67" w:rsidRDefault="00EB4240" w:rsidP="00EB4240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>współfinansowanego z Europejskiego Funduszu Rozwoju Regionalnego.</w:t>
      </w:r>
    </w:p>
    <w:p w:rsidR="00AA4FFD" w:rsidRPr="0039212B" w:rsidRDefault="00AA4FFD" w:rsidP="00AA4FFD">
      <w:pPr>
        <w:pStyle w:val="Default"/>
        <w:jc w:val="center"/>
        <w:rPr>
          <w:rFonts w:ascii="Arial" w:hAnsi="Arial" w:cs="Arial"/>
          <w:color w:val="auto"/>
        </w:rPr>
      </w:pPr>
    </w:p>
    <w:p w:rsidR="00AA4FFD" w:rsidRPr="0039212B" w:rsidRDefault="00AA4FFD" w:rsidP="00AA4FF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AA4FFD" w:rsidRPr="0039212B" w:rsidRDefault="00AA4FFD" w:rsidP="00AA4FF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334E10" w:rsidRDefault="00AA4FFD" w:rsidP="00334E10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FE3E67">
        <w:rPr>
          <w:rFonts w:ascii="Arial" w:hAnsi="Arial" w:cs="Arial"/>
          <w:bCs/>
          <w:color w:val="auto"/>
          <w:sz w:val="22"/>
          <w:szCs w:val="22"/>
        </w:rPr>
        <w:t>Oświadczam, że sam lub w przypadku wspólnie ubiegającyc</w:t>
      </w:r>
      <w:r w:rsidR="00C044DF">
        <w:rPr>
          <w:rFonts w:ascii="Arial" w:hAnsi="Arial" w:cs="Arial"/>
          <w:bCs/>
          <w:color w:val="auto"/>
          <w:sz w:val="22"/>
          <w:szCs w:val="22"/>
        </w:rPr>
        <w:t xml:space="preserve">h się o udzielenie zamówienia - </w:t>
      </w:r>
      <w:r w:rsidRPr="00FE3E67">
        <w:rPr>
          <w:rFonts w:ascii="Arial" w:hAnsi="Arial" w:cs="Arial"/>
          <w:bCs/>
          <w:color w:val="auto"/>
          <w:sz w:val="22"/>
          <w:szCs w:val="22"/>
        </w:rPr>
        <w:t xml:space="preserve">wspólnie z innymi, spełniam warunki udziału w </w:t>
      </w:r>
      <w:r w:rsidR="00334155">
        <w:rPr>
          <w:rFonts w:ascii="Arial" w:hAnsi="Arial" w:cs="Arial"/>
          <w:bCs/>
          <w:color w:val="auto"/>
          <w:sz w:val="22"/>
          <w:szCs w:val="22"/>
        </w:rPr>
        <w:t>Ko</w:t>
      </w:r>
      <w:r w:rsidRPr="00FE3E67">
        <w:rPr>
          <w:rFonts w:ascii="Arial" w:hAnsi="Arial" w:cs="Arial"/>
          <w:bCs/>
          <w:color w:val="auto"/>
          <w:sz w:val="22"/>
          <w:szCs w:val="22"/>
        </w:rPr>
        <w:t xml:space="preserve">nkursie. </w:t>
      </w:r>
    </w:p>
    <w:p w:rsidR="00C044DF" w:rsidRDefault="00C044DF" w:rsidP="00C044DF">
      <w:pPr>
        <w:pStyle w:val="Default"/>
        <w:ind w:left="72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:rsidR="00112EA5" w:rsidRPr="00112EA5" w:rsidRDefault="00112EA5" w:rsidP="00112EA5">
      <w:pPr>
        <w:tabs>
          <w:tab w:val="left" w:pos="709"/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 xml:space="preserve">Nie zostałem </w:t>
      </w:r>
      <w:r w:rsidRPr="00112EA5">
        <w:rPr>
          <w:rFonts w:cs="Arial"/>
          <w:color w:val="000000"/>
          <w:sz w:val="22"/>
          <w:szCs w:val="22"/>
        </w:rPr>
        <w:t>prawomocnie skazan</w:t>
      </w:r>
      <w:r>
        <w:rPr>
          <w:rFonts w:cs="Arial"/>
          <w:color w:val="000000"/>
          <w:sz w:val="22"/>
          <w:szCs w:val="22"/>
        </w:rPr>
        <w:t>y</w:t>
      </w:r>
      <w:r w:rsidRPr="00112EA5">
        <w:rPr>
          <w:rFonts w:cs="Arial"/>
          <w:color w:val="000000"/>
          <w:sz w:val="22"/>
          <w:szCs w:val="22"/>
        </w:rPr>
        <w:t xml:space="preserve"> za przestępstwo popełnione w związku z postępowaniem o udzielenie zamówienia, przestępstwo przekupstwa, przestępstwo przeciwko obrotowi gospodarczemu lub inne przestępstwo popełnione w celu osiągnięcia korzyści majątkowych.</w:t>
      </w:r>
    </w:p>
    <w:p w:rsidR="00AA4FFD" w:rsidRPr="0039212B" w:rsidRDefault="00AA4FFD" w:rsidP="00AA4FFD">
      <w:pPr>
        <w:jc w:val="both"/>
        <w:rPr>
          <w:rFonts w:cs="Arial"/>
          <w:sz w:val="22"/>
          <w:szCs w:val="22"/>
        </w:rPr>
      </w:pPr>
    </w:p>
    <w:p w:rsidR="00AA4FFD" w:rsidRDefault="00AA4FFD" w:rsidP="00AA4FFD">
      <w:pPr>
        <w:rPr>
          <w:rFonts w:cs="Arial"/>
          <w:sz w:val="22"/>
          <w:szCs w:val="22"/>
        </w:rPr>
      </w:pPr>
    </w:p>
    <w:p w:rsidR="00334155" w:rsidRPr="0039212B" w:rsidRDefault="00334155" w:rsidP="00AA4FFD">
      <w:pPr>
        <w:rPr>
          <w:rFonts w:cs="Arial"/>
          <w:sz w:val="22"/>
          <w:szCs w:val="22"/>
        </w:rPr>
      </w:pPr>
    </w:p>
    <w:p w:rsidR="00AA4FFD" w:rsidRPr="0039212B" w:rsidRDefault="00AA4FFD" w:rsidP="00AA4FFD">
      <w:pPr>
        <w:rPr>
          <w:rFonts w:cs="Arial"/>
          <w:sz w:val="22"/>
          <w:szCs w:val="22"/>
        </w:rPr>
      </w:pPr>
    </w:p>
    <w:p w:rsidR="00AA4FFD" w:rsidRPr="0039212B" w:rsidRDefault="00AA4FFD" w:rsidP="00AA4FFD">
      <w:pPr>
        <w:rPr>
          <w:rFonts w:cs="Arial"/>
          <w:sz w:val="22"/>
          <w:szCs w:val="22"/>
        </w:rPr>
      </w:pPr>
    </w:p>
    <w:p w:rsidR="00AA4FFD" w:rsidRPr="0039212B" w:rsidRDefault="00AA4FFD" w:rsidP="00AA4FFD">
      <w:pPr>
        <w:rPr>
          <w:rFonts w:cs="Arial"/>
          <w:sz w:val="22"/>
          <w:szCs w:val="22"/>
        </w:rPr>
      </w:pPr>
    </w:p>
    <w:p w:rsidR="00AA4FFD" w:rsidRPr="0039212B" w:rsidRDefault="00AA4FFD" w:rsidP="00AA4FFD">
      <w:pPr>
        <w:rPr>
          <w:rFonts w:cs="Arial"/>
          <w:sz w:val="22"/>
          <w:szCs w:val="22"/>
        </w:rPr>
      </w:pPr>
      <w:r w:rsidRPr="0039212B">
        <w:rPr>
          <w:rFonts w:cs="Arial"/>
          <w:sz w:val="22"/>
          <w:szCs w:val="22"/>
        </w:rPr>
        <w:t xml:space="preserve">................................, dnia ............................... </w:t>
      </w:r>
    </w:p>
    <w:p w:rsidR="00AA4FFD" w:rsidRDefault="00AA4FFD" w:rsidP="00AA4FFD">
      <w:pPr>
        <w:rPr>
          <w:rFonts w:cs="Arial"/>
          <w:sz w:val="22"/>
          <w:szCs w:val="22"/>
        </w:rPr>
      </w:pPr>
    </w:p>
    <w:p w:rsidR="00AA4FFD" w:rsidRDefault="00AA4FFD" w:rsidP="00AA4FFD">
      <w:pPr>
        <w:rPr>
          <w:rFonts w:cs="Arial"/>
          <w:sz w:val="22"/>
          <w:szCs w:val="22"/>
        </w:rPr>
      </w:pPr>
    </w:p>
    <w:p w:rsidR="00AA4FFD" w:rsidRDefault="00AA4FFD" w:rsidP="00AA4FFD">
      <w:pPr>
        <w:rPr>
          <w:rFonts w:cs="Arial"/>
          <w:sz w:val="22"/>
          <w:szCs w:val="22"/>
        </w:rPr>
      </w:pPr>
    </w:p>
    <w:p w:rsidR="00AA4FFD" w:rsidRDefault="00AA4FFD" w:rsidP="00AA4FFD">
      <w:pPr>
        <w:rPr>
          <w:rFonts w:cs="Arial"/>
          <w:sz w:val="22"/>
          <w:szCs w:val="22"/>
        </w:rPr>
      </w:pPr>
    </w:p>
    <w:p w:rsidR="00AA4FFD" w:rsidRPr="0039212B" w:rsidRDefault="00AA4FFD" w:rsidP="00AA4FFD">
      <w:pPr>
        <w:rPr>
          <w:rFonts w:cs="Arial"/>
          <w:sz w:val="22"/>
          <w:szCs w:val="22"/>
        </w:rPr>
      </w:pPr>
    </w:p>
    <w:p w:rsidR="00AA4FFD" w:rsidRPr="0039212B" w:rsidRDefault="00AA4FFD" w:rsidP="00AA4FFD">
      <w:pPr>
        <w:ind w:left="4956"/>
        <w:rPr>
          <w:rFonts w:cs="Arial"/>
          <w:sz w:val="23"/>
          <w:szCs w:val="23"/>
        </w:rPr>
      </w:pPr>
      <w:r w:rsidRPr="0039212B">
        <w:rPr>
          <w:rFonts w:cs="Arial"/>
          <w:sz w:val="23"/>
          <w:szCs w:val="23"/>
        </w:rPr>
        <w:t xml:space="preserve">................................................................ </w:t>
      </w:r>
    </w:p>
    <w:p w:rsidR="00AA4FFD" w:rsidRPr="00AA4FFD" w:rsidRDefault="00AA4FFD" w:rsidP="00AA4FFD">
      <w:pPr>
        <w:ind w:left="4956"/>
        <w:jc w:val="center"/>
        <w:rPr>
          <w:rFonts w:cs="Arial"/>
          <w:sz w:val="22"/>
          <w:szCs w:val="22"/>
        </w:rPr>
      </w:pPr>
      <w:r w:rsidRPr="0039212B">
        <w:rPr>
          <w:rFonts w:cs="Arial"/>
          <w:sz w:val="22"/>
          <w:szCs w:val="22"/>
        </w:rPr>
        <w:t xml:space="preserve"> </w:t>
      </w:r>
      <w:r w:rsidRPr="00AA4FFD">
        <w:rPr>
          <w:rFonts w:cs="Arial"/>
          <w:sz w:val="16"/>
          <w:szCs w:val="16"/>
        </w:rPr>
        <w:t xml:space="preserve">Podpis osoby uprawnionej (osób uprawnionych) </w:t>
      </w:r>
      <w:r>
        <w:rPr>
          <w:rFonts w:cs="Arial"/>
          <w:sz w:val="16"/>
          <w:szCs w:val="16"/>
        </w:rPr>
        <w:t xml:space="preserve">  </w:t>
      </w:r>
      <w:r>
        <w:rPr>
          <w:rFonts w:cs="Arial"/>
          <w:sz w:val="16"/>
          <w:szCs w:val="16"/>
        </w:rPr>
        <w:br/>
        <w:t xml:space="preserve"> </w:t>
      </w:r>
      <w:r w:rsidRPr="00AA4FFD">
        <w:rPr>
          <w:rFonts w:cs="Arial"/>
          <w:sz w:val="16"/>
          <w:szCs w:val="16"/>
        </w:rPr>
        <w:t>do reprezentowania Uczestnika Konkursu</w:t>
      </w:r>
    </w:p>
    <w:p w:rsidR="00AA4FFD" w:rsidRPr="00AA4FFD" w:rsidRDefault="00AA4FFD" w:rsidP="00AA4FFD">
      <w:pPr>
        <w:rPr>
          <w:sz w:val="16"/>
          <w:szCs w:val="16"/>
        </w:rPr>
      </w:pPr>
    </w:p>
    <w:p w:rsidR="00AA4FFD" w:rsidRPr="00AA4FFD" w:rsidRDefault="00AA4FFD" w:rsidP="00AA4FFD">
      <w:pPr>
        <w:rPr>
          <w:sz w:val="16"/>
          <w:szCs w:val="16"/>
        </w:rPr>
      </w:pPr>
    </w:p>
    <w:p w:rsidR="008E0B3C" w:rsidRDefault="008E0B3C">
      <w:pPr>
        <w:rPr>
          <w:szCs w:val="22"/>
        </w:rPr>
      </w:pPr>
      <w:r>
        <w:rPr>
          <w:szCs w:val="22"/>
        </w:rPr>
        <w:br w:type="page"/>
      </w:r>
    </w:p>
    <w:p w:rsidR="00EB4240" w:rsidRDefault="00EB4240" w:rsidP="00EB4240"/>
    <w:p w:rsidR="00DB1C4F" w:rsidRDefault="0024082C" w:rsidP="0024082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Załącznik nr 5</w:t>
      </w:r>
    </w:p>
    <w:p w:rsidR="00DB1C4F" w:rsidRDefault="00DB1C4F" w:rsidP="00EB4240">
      <w:pPr>
        <w:jc w:val="right"/>
        <w:rPr>
          <w:b/>
          <w:sz w:val="22"/>
          <w:szCs w:val="22"/>
        </w:rPr>
      </w:pPr>
    </w:p>
    <w:p w:rsidR="00334155" w:rsidRDefault="00334155" w:rsidP="0024082C">
      <w:pPr>
        <w:widowControl w:val="0"/>
        <w:suppressAutoHyphens/>
        <w:jc w:val="center"/>
        <w:rPr>
          <w:rFonts w:eastAsia="Arial Unicode MS" w:cs="Arial"/>
          <w:b/>
          <w:kern w:val="1"/>
          <w:sz w:val="22"/>
          <w:szCs w:val="22"/>
        </w:rPr>
      </w:pPr>
    </w:p>
    <w:p w:rsidR="0024082C" w:rsidRPr="00C05C50" w:rsidRDefault="00C05C50" w:rsidP="0024082C">
      <w:pPr>
        <w:widowControl w:val="0"/>
        <w:suppressAutoHyphens/>
        <w:jc w:val="center"/>
        <w:rPr>
          <w:rFonts w:eastAsia="Arial Unicode MS" w:cs="Arial"/>
          <w:b/>
          <w:kern w:val="1"/>
          <w:sz w:val="22"/>
          <w:szCs w:val="22"/>
        </w:rPr>
      </w:pPr>
      <w:r w:rsidRPr="00C05C50">
        <w:rPr>
          <w:rFonts w:eastAsia="Arial Unicode MS" w:cs="Arial"/>
          <w:b/>
          <w:kern w:val="1"/>
          <w:sz w:val="22"/>
          <w:szCs w:val="22"/>
        </w:rPr>
        <w:t>WYKAZ PROJEKTÓW</w:t>
      </w:r>
    </w:p>
    <w:p w:rsidR="0024082C" w:rsidRDefault="0024082C" w:rsidP="0024082C">
      <w:pPr>
        <w:widowControl w:val="0"/>
        <w:suppressAutoHyphens/>
        <w:jc w:val="center"/>
        <w:rPr>
          <w:rFonts w:eastAsia="Arial Unicode MS" w:cs="Arial"/>
          <w:b/>
          <w:kern w:val="1"/>
          <w:sz w:val="22"/>
          <w:szCs w:val="22"/>
          <w:u w:val="single"/>
        </w:rPr>
      </w:pPr>
    </w:p>
    <w:p w:rsidR="0024082C" w:rsidRPr="0024082C" w:rsidRDefault="0024082C" w:rsidP="0024082C">
      <w:pPr>
        <w:widowControl w:val="0"/>
        <w:suppressAutoHyphens/>
        <w:jc w:val="both"/>
        <w:rPr>
          <w:sz w:val="22"/>
          <w:szCs w:val="22"/>
        </w:rPr>
      </w:pPr>
      <w:r w:rsidRPr="0024082C">
        <w:rPr>
          <w:sz w:val="22"/>
          <w:szCs w:val="22"/>
        </w:rPr>
        <w:t>zrealizowanych w okresie ostatnich trzech lat przed dniem wszczęcia Konkursu, a jeżeli okres prowadzenia działalności jest krótszy</w:t>
      </w:r>
      <w:r w:rsidR="0030058E">
        <w:rPr>
          <w:sz w:val="22"/>
          <w:szCs w:val="22"/>
        </w:rPr>
        <w:t>,</w:t>
      </w:r>
      <w:r w:rsidRPr="0024082C">
        <w:rPr>
          <w:sz w:val="22"/>
          <w:szCs w:val="22"/>
        </w:rPr>
        <w:t xml:space="preserve"> </w:t>
      </w:r>
      <w:r w:rsidR="00700EF0">
        <w:rPr>
          <w:sz w:val="22"/>
          <w:szCs w:val="22"/>
        </w:rPr>
        <w:t xml:space="preserve">w tym </w:t>
      </w:r>
      <w:r w:rsidRPr="0024082C">
        <w:rPr>
          <w:sz w:val="22"/>
          <w:szCs w:val="22"/>
        </w:rPr>
        <w:t>okres</w:t>
      </w:r>
      <w:r w:rsidR="00700EF0">
        <w:rPr>
          <w:sz w:val="22"/>
          <w:szCs w:val="22"/>
        </w:rPr>
        <w:t>ie</w:t>
      </w:r>
      <w:r w:rsidRPr="0024082C">
        <w:rPr>
          <w:sz w:val="22"/>
          <w:szCs w:val="22"/>
        </w:rPr>
        <w:t xml:space="preserve">, potwierdzający spełnienie warunku, o którym mowa w punkcie </w:t>
      </w:r>
      <w:r>
        <w:rPr>
          <w:sz w:val="22"/>
          <w:szCs w:val="22"/>
        </w:rPr>
        <w:t>1</w:t>
      </w:r>
      <w:r w:rsidR="00700EF0">
        <w:rPr>
          <w:sz w:val="22"/>
          <w:szCs w:val="22"/>
        </w:rPr>
        <w:t>6</w:t>
      </w:r>
      <w:r>
        <w:rPr>
          <w:sz w:val="22"/>
          <w:szCs w:val="22"/>
        </w:rPr>
        <w:t>.2 ust. 1</w:t>
      </w:r>
      <w:r w:rsidRPr="0024082C">
        <w:rPr>
          <w:sz w:val="22"/>
          <w:szCs w:val="22"/>
        </w:rPr>
        <w:t xml:space="preserve"> Regulaminu</w:t>
      </w:r>
    </w:p>
    <w:p w:rsidR="0024082C" w:rsidRPr="00C05C50" w:rsidRDefault="00C05C50" w:rsidP="0024082C">
      <w:pPr>
        <w:pStyle w:val="Nagwek6"/>
        <w:rPr>
          <w:rFonts w:ascii="Arial" w:eastAsia="Arial Unicode MS" w:hAnsi="Arial" w:cs="Arial"/>
          <w:b/>
          <w:i w:val="0"/>
          <w:color w:val="auto"/>
          <w:kern w:val="1"/>
          <w:sz w:val="22"/>
          <w:szCs w:val="22"/>
        </w:rPr>
      </w:pPr>
      <w:r w:rsidRPr="00C05C50">
        <w:rPr>
          <w:rFonts w:ascii="Arial" w:eastAsia="Times New Roman" w:hAnsi="Arial" w:cs="Arial"/>
          <w:b/>
          <w:i w:val="0"/>
          <w:iCs w:val="0"/>
          <w:color w:val="auto"/>
        </w:rPr>
        <w:t>Wykonawca: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5103"/>
      </w:tblGrid>
      <w:tr w:rsidR="0024082C" w:rsidRPr="00960A31" w:rsidTr="004D3BB7">
        <w:trPr>
          <w:cantSplit/>
          <w:trHeight w:val="567"/>
        </w:trPr>
        <w:tc>
          <w:tcPr>
            <w:tcW w:w="3969" w:type="dxa"/>
            <w:vAlign w:val="center"/>
          </w:tcPr>
          <w:p w:rsidR="0024082C" w:rsidRPr="00960A31" w:rsidRDefault="0024082C" w:rsidP="004D3BB7">
            <w:pPr>
              <w:widowControl w:val="0"/>
              <w:suppressAutoHyphens/>
              <w:jc w:val="center"/>
              <w:rPr>
                <w:rFonts w:eastAsia="Arial Unicode MS" w:cs="Arial"/>
                <w:b/>
                <w:bCs/>
                <w:kern w:val="1"/>
                <w:sz w:val="22"/>
                <w:szCs w:val="22"/>
              </w:rPr>
            </w:pPr>
            <w:r>
              <w:rPr>
                <w:rFonts w:eastAsia="Arial Unicode MS" w:cs="Arial"/>
                <w:b/>
                <w:bCs/>
                <w:kern w:val="1"/>
                <w:sz w:val="22"/>
                <w:szCs w:val="22"/>
              </w:rPr>
              <w:t>Uczestnik</w:t>
            </w:r>
          </w:p>
        </w:tc>
        <w:tc>
          <w:tcPr>
            <w:tcW w:w="5103" w:type="dxa"/>
            <w:vAlign w:val="center"/>
          </w:tcPr>
          <w:p w:rsidR="0024082C" w:rsidRPr="00960A31" w:rsidRDefault="0024082C" w:rsidP="0024082C">
            <w:pPr>
              <w:widowControl w:val="0"/>
              <w:suppressAutoHyphens/>
              <w:jc w:val="center"/>
              <w:rPr>
                <w:rFonts w:eastAsia="Arial Unicode MS" w:cs="Arial"/>
                <w:b/>
                <w:bCs/>
                <w:kern w:val="1"/>
                <w:sz w:val="22"/>
                <w:szCs w:val="22"/>
              </w:rPr>
            </w:pPr>
            <w:r>
              <w:rPr>
                <w:rFonts w:eastAsia="Arial Unicode MS" w:cs="Arial"/>
                <w:b/>
                <w:bCs/>
                <w:kern w:val="1"/>
                <w:sz w:val="22"/>
                <w:szCs w:val="22"/>
              </w:rPr>
              <w:t>Adres Uczestnika</w:t>
            </w:r>
          </w:p>
        </w:tc>
      </w:tr>
      <w:tr w:rsidR="0024082C" w:rsidRPr="00960A31" w:rsidTr="004D3BB7">
        <w:trPr>
          <w:cantSplit/>
          <w:trHeight w:val="567"/>
        </w:trPr>
        <w:tc>
          <w:tcPr>
            <w:tcW w:w="3969" w:type="dxa"/>
          </w:tcPr>
          <w:p w:rsidR="0024082C" w:rsidRDefault="0024082C" w:rsidP="004D3BB7">
            <w:pPr>
              <w:widowControl w:val="0"/>
              <w:suppressAutoHyphens/>
              <w:jc w:val="center"/>
              <w:rPr>
                <w:rFonts w:eastAsia="Arial Unicode MS" w:cs="Arial"/>
                <w:b/>
                <w:kern w:val="1"/>
                <w:sz w:val="22"/>
                <w:szCs w:val="22"/>
              </w:rPr>
            </w:pPr>
          </w:p>
          <w:p w:rsidR="0024082C" w:rsidRDefault="0024082C" w:rsidP="004D3BB7">
            <w:pPr>
              <w:widowControl w:val="0"/>
              <w:suppressAutoHyphens/>
              <w:jc w:val="center"/>
              <w:rPr>
                <w:rFonts w:eastAsia="Arial Unicode MS" w:cs="Arial"/>
                <w:b/>
                <w:kern w:val="1"/>
                <w:sz w:val="22"/>
                <w:szCs w:val="22"/>
              </w:rPr>
            </w:pPr>
          </w:p>
          <w:p w:rsidR="0024082C" w:rsidRDefault="0024082C" w:rsidP="004D3BB7">
            <w:pPr>
              <w:widowControl w:val="0"/>
              <w:suppressAutoHyphens/>
              <w:jc w:val="center"/>
              <w:rPr>
                <w:rFonts w:eastAsia="Arial Unicode MS" w:cs="Arial"/>
                <w:b/>
                <w:kern w:val="1"/>
                <w:sz w:val="22"/>
                <w:szCs w:val="22"/>
              </w:rPr>
            </w:pPr>
          </w:p>
          <w:p w:rsidR="0024082C" w:rsidRPr="00960A31" w:rsidRDefault="0024082C" w:rsidP="004D3BB7">
            <w:pPr>
              <w:widowControl w:val="0"/>
              <w:suppressAutoHyphens/>
              <w:jc w:val="center"/>
              <w:rPr>
                <w:rFonts w:eastAsia="Arial Unicode MS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5103" w:type="dxa"/>
          </w:tcPr>
          <w:p w:rsidR="0024082C" w:rsidRDefault="0024082C" w:rsidP="004D3BB7">
            <w:pPr>
              <w:widowControl w:val="0"/>
              <w:suppressAutoHyphens/>
              <w:jc w:val="center"/>
              <w:rPr>
                <w:rFonts w:eastAsia="Arial Unicode MS" w:cs="Arial"/>
                <w:b/>
                <w:kern w:val="1"/>
                <w:sz w:val="22"/>
                <w:szCs w:val="22"/>
              </w:rPr>
            </w:pPr>
          </w:p>
          <w:p w:rsidR="0024082C" w:rsidRPr="00960A31" w:rsidRDefault="0024082C" w:rsidP="004D3BB7">
            <w:pPr>
              <w:widowControl w:val="0"/>
              <w:suppressAutoHyphens/>
              <w:jc w:val="center"/>
              <w:rPr>
                <w:rFonts w:eastAsia="Arial Unicode MS" w:cs="Arial"/>
                <w:b/>
                <w:kern w:val="1"/>
                <w:sz w:val="22"/>
                <w:szCs w:val="22"/>
              </w:rPr>
            </w:pPr>
          </w:p>
        </w:tc>
      </w:tr>
    </w:tbl>
    <w:p w:rsidR="0024082C" w:rsidRDefault="0024082C" w:rsidP="0024082C">
      <w:pPr>
        <w:widowControl w:val="0"/>
        <w:tabs>
          <w:tab w:val="left" w:pos="2835"/>
          <w:tab w:val="left" w:pos="2977"/>
        </w:tabs>
        <w:suppressAutoHyphens/>
        <w:jc w:val="both"/>
        <w:rPr>
          <w:rFonts w:eastAsia="Arial Unicode MS" w:cs="Arial"/>
          <w:kern w:val="1"/>
          <w:sz w:val="22"/>
          <w:szCs w:val="22"/>
        </w:rPr>
      </w:pPr>
    </w:p>
    <w:tbl>
      <w:tblPr>
        <w:tblStyle w:val="Tabela-Siatka"/>
        <w:tblW w:w="914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3014"/>
        <w:gridCol w:w="1984"/>
        <w:gridCol w:w="1843"/>
        <w:gridCol w:w="1594"/>
      </w:tblGrid>
      <w:tr w:rsidR="006E746A" w:rsidTr="00DD4707">
        <w:trPr>
          <w:jc w:val="center"/>
        </w:trPr>
        <w:tc>
          <w:tcPr>
            <w:tcW w:w="710" w:type="dxa"/>
            <w:vAlign w:val="center"/>
          </w:tcPr>
          <w:p w:rsidR="006E746A" w:rsidRPr="0000568C" w:rsidRDefault="006E746A" w:rsidP="00DD470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center"/>
              <w:rPr>
                <w:rFonts w:eastAsia="Arial Unicode MS" w:cs="Arial"/>
                <w:b/>
                <w:kern w:val="1"/>
                <w:sz w:val="20"/>
                <w:szCs w:val="20"/>
              </w:rPr>
            </w:pPr>
          </w:p>
          <w:p w:rsidR="006E746A" w:rsidRPr="0000568C" w:rsidRDefault="006E746A" w:rsidP="00DD470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center"/>
              <w:rPr>
                <w:rFonts w:eastAsia="Arial Unicode MS" w:cs="Arial"/>
                <w:b/>
                <w:kern w:val="1"/>
                <w:sz w:val="20"/>
                <w:szCs w:val="20"/>
              </w:rPr>
            </w:pPr>
            <w:r w:rsidRPr="0000568C">
              <w:rPr>
                <w:rFonts w:eastAsia="Arial Unicode MS" w:cs="Arial"/>
                <w:b/>
                <w:kern w:val="1"/>
                <w:sz w:val="20"/>
                <w:szCs w:val="20"/>
              </w:rPr>
              <w:t>Lp.</w:t>
            </w:r>
          </w:p>
          <w:p w:rsidR="006E746A" w:rsidRPr="0000568C" w:rsidRDefault="006E746A" w:rsidP="00DD470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center"/>
              <w:rPr>
                <w:rFonts w:eastAsia="Arial Unicode MS" w:cs="Arial"/>
                <w:b/>
                <w:kern w:val="1"/>
                <w:sz w:val="20"/>
                <w:szCs w:val="20"/>
              </w:rPr>
            </w:pPr>
          </w:p>
        </w:tc>
        <w:tc>
          <w:tcPr>
            <w:tcW w:w="3014" w:type="dxa"/>
            <w:vAlign w:val="center"/>
          </w:tcPr>
          <w:p w:rsidR="006E746A" w:rsidRPr="0000568C" w:rsidRDefault="006E746A" w:rsidP="00DD4707">
            <w:pPr>
              <w:jc w:val="center"/>
              <w:rPr>
                <w:b/>
                <w:sz w:val="20"/>
                <w:szCs w:val="20"/>
              </w:rPr>
            </w:pPr>
            <w:r w:rsidRPr="0000568C">
              <w:rPr>
                <w:b/>
                <w:sz w:val="20"/>
                <w:szCs w:val="20"/>
              </w:rPr>
              <w:t>Przedmiot, tytuł projektu</w:t>
            </w:r>
          </w:p>
        </w:tc>
        <w:tc>
          <w:tcPr>
            <w:tcW w:w="1984" w:type="dxa"/>
            <w:vAlign w:val="center"/>
          </w:tcPr>
          <w:p w:rsidR="006E746A" w:rsidRPr="0000568C" w:rsidRDefault="006E746A" w:rsidP="00DD4707">
            <w:pPr>
              <w:jc w:val="center"/>
              <w:rPr>
                <w:b/>
                <w:sz w:val="20"/>
                <w:szCs w:val="20"/>
              </w:rPr>
            </w:pPr>
            <w:r w:rsidRPr="0000568C">
              <w:rPr>
                <w:b/>
                <w:sz w:val="20"/>
                <w:szCs w:val="20"/>
              </w:rPr>
              <w:t xml:space="preserve">Nazwa i adres </w:t>
            </w:r>
            <w:r w:rsidR="00DD4707">
              <w:rPr>
                <w:b/>
                <w:sz w:val="20"/>
                <w:szCs w:val="20"/>
              </w:rPr>
              <w:t>Zamawiającego</w:t>
            </w:r>
          </w:p>
        </w:tc>
        <w:tc>
          <w:tcPr>
            <w:tcW w:w="1843" w:type="dxa"/>
            <w:vAlign w:val="center"/>
          </w:tcPr>
          <w:p w:rsidR="006E746A" w:rsidRPr="0000568C" w:rsidRDefault="0000568C" w:rsidP="00DD4707">
            <w:pPr>
              <w:jc w:val="center"/>
              <w:rPr>
                <w:b/>
                <w:sz w:val="20"/>
                <w:szCs w:val="20"/>
              </w:rPr>
            </w:pPr>
            <w:r w:rsidRPr="00DD4707">
              <w:rPr>
                <w:b/>
                <w:sz w:val="20"/>
                <w:szCs w:val="20"/>
              </w:rPr>
              <w:t>S</w:t>
            </w:r>
            <w:r w:rsidR="00B3477F" w:rsidRPr="00DD4707">
              <w:rPr>
                <w:b/>
                <w:sz w:val="20"/>
                <w:szCs w:val="20"/>
              </w:rPr>
              <w:t>zacowany koszt realizacji prac wykonanych na podstawie projektu</w:t>
            </w:r>
            <w:r w:rsidR="00B3477F" w:rsidRPr="0000568C">
              <w:rPr>
                <w:sz w:val="20"/>
                <w:szCs w:val="20"/>
              </w:rPr>
              <w:t xml:space="preserve"> </w:t>
            </w:r>
            <w:r w:rsidR="006E746A" w:rsidRPr="0000568C">
              <w:rPr>
                <w:b/>
                <w:sz w:val="20"/>
                <w:szCs w:val="20"/>
              </w:rPr>
              <w:t>[brutto]</w:t>
            </w:r>
          </w:p>
        </w:tc>
        <w:tc>
          <w:tcPr>
            <w:tcW w:w="1594" w:type="dxa"/>
            <w:vAlign w:val="center"/>
          </w:tcPr>
          <w:p w:rsidR="006E746A" w:rsidRPr="0000568C" w:rsidRDefault="006E746A" w:rsidP="00DD4707">
            <w:pPr>
              <w:jc w:val="center"/>
              <w:rPr>
                <w:b/>
                <w:sz w:val="20"/>
                <w:szCs w:val="20"/>
              </w:rPr>
            </w:pPr>
            <w:r w:rsidRPr="0000568C">
              <w:rPr>
                <w:b/>
                <w:sz w:val="20"/>
                <w:szCs w:val="20"/>
              </w:rPr>
              <w:t>Termin wykonania</w:t>
            </w:r>
          </w:p>
          <w:p w:rsidR="006E746A" w:rsidRPr="0000568C" w:rsidRDefault="006E746A" w:rsidP="00DD4707">
            <w:pPr>
              <w:jc w:val="center"/>
              <w:rPr>
                <w:b/>
                <w:sz w:val="20"/>
                <w:szCs w:val="20"/>
              </w:rPr>
            </w:pPr>
            <w:r w:rsidRPr="0000568C">
              <w:rPr>
                <w:b/>
                <w:sz w:val="20"/>
                <w:szCs w:val="20"/>
              </w:rPr>
              <w:t>(data odbioru)</w:t>
            </w:r>
          </w:p>
        </w:tc>
      </w:tr>
      <w:tr w:rsidR="006E746A" w:rsidTr="00DD4707">
        <w:trPr>
          <w:jc w:val="center"/>
        </w:trPr>
        <w:tc>
          <w:tcPr>
            <w:tcW w:w="710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301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98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843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59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</w:tr>
      <w:tr w:rsidR="006E746A" w:rsidTr="00DD4707">
        <w:trPr>
          <w:jc w:val="center"/>
        </w:trPr>
        <w:tc>
          <w:tcPr>
            <w:tcW w:w="710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301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98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843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59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</w:tr>
      <w:tr w:rsidR="006E746A" w:rsidTr="00DD4707">
        <w:trPr>
          <w:jc w:val="center"/>
        </w:trPr>
        <w:tc>
          <w:tcPr>
            <w:tcW w:w="710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301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98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843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  <w:tc>
          <w:tcPr>
            <w:tcW w:w="1594" w:type="dxa"/>
          </w:tcPr>
          <w:p w:rsidR="006E746A" w:rsidRDefault="006E746A" w:rsidP="004D3BB7">
            <w:pPr>
              <w:widowControl w:val="0"/>
              <w:tabs>
                <w:tab w:val="left" w:pos="2835"/>
                <w:tab w:val="left" w:pos="2977"/>
              </w:tabs>
              <w:suppressAutoHyphens/>
              <w:jc w:val="both"/>
              <w:rPr>
                <w:rFonts w:eastAsia="Arial Unicode MS" w:cs="Arial"/>
                <w:kern w:val="1"/>
              </w:rPr>
            </w:pPr>
          </w:p>
        </w:tc>
      </w:tr>
    </w:tbl>
    <w:p w:rsidR="0000568C" w:rsidRDefault="002D6842" w:rsidP="0024082C">
      <w:pPr>
        <w:pStyle w:val="Tekstpodstawowy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24082C" w:rsidRDefault="0090194A" w:rsidP="0024082C">
      <w:pPr>
        <w:pStyle w:val="Tekstpodstawowy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="00BA34CF">
        <w:rPr>
          <w:sz w:val="22"/>
          <w:szCs w:val="22"/>
        </w:rPr>
        <w:t xml:space="preserve">szacowany </w:t>
      </w:r>
      <w:r w:rsidR="002D6842">
        <w:rPr>
          <w:sz w:val="22"/>
          <w:szCs w:val="22"/>
        </w:rPr>
        <w:t>koszt wykonania zapro</w:t>
      </w:r>
      <w:r w:rsidR="00505476">
        <w:rPr>
          <w:sz w:val="22"/>
          <w:szCs w:val="22"/>
        </w:rPr>
        <w:t>jektowanej „małej architektury”</w:t>
      </w:r>
    </w:p>
    <w:p w:rsidR="0000568C" w:rsidRDefault="0000568C" w:rsidP="0024082C">
      <w:pPr>
        <w:pStyle w:val="Tekstpodstawowy"/>
        <w:jc w:val="both"/>
        <w:rPr>
          <w:rFonts w:eastAsia="Arial Unicode MS"/>
          <w:b/>
          <w:kern w:val="1"/>
          <w:sz w:val="22"/>
          <w:szCs w:val="22"/>
        </w:rPr>
      </w:pPr>
    </w:p>
    <w:p w:rsidR="0024082C" w:rsidRPr="00872BE8" w:rsidRDefault="0024082C" w:rsidP="0024082C">
      <w:pPr>
        <w:pStyle w:val="Tekstpodstawowy"/>
        <w:jc w:val="both"/>
        <w:rPr>
          <w:rFonts w:eastAsia="Arial Unicode MS"/>
          <w:kern w:val="1"/>
          <w:sz w:val="22"/>
          <w:szCs w:val="22"/>
        </w:rPr>
      </w:pPr>
      <w:r w:rsidRPr="00872BE8">
        <w:rPr>
          <w:rFonts w:eastAsia="Arial Unicode MS"/>
          <w:b/>
          <w:kern w:val="1"/>
          <w:sz w:val="22"/>
          <w:szCs w:val="22"/>
        </w:rPr>
        <w:t>UWAGA!</w:t>
      </w:r>
      <w:r w:rsidRPr="00872BE8">
        <w:rPr>
          <w:rFonts w:eastAsia="Arial Unicode MS"/>
          <w:kern w:val="1"/>
          <w:sz w:val="22"/>
          <w:szCs w:val="22"/>
        </w:rPr>
        <w:t xml:space="preserve"> </w:t>
      </w:r>
      <w:r>
        <w:rPr>
          <w:rFonts w:eastAsia="Arial Unicode MS"/>
          <w:kern w:val="1"/>
          <w:sz w:val="22"/>
          <w:szCs w:val="22"/>
        </w:rPr>
        <w:t>Uczestnik</w:t>
      </w:r>
      <w:r w:rsidRPr="00872BE8">
        <w:rPr>
          <w:rFonts w:eastAsia="Arial Unicode MS"/>
          <w:kern w:val="1"/>
          <w:sz w:val="22"/>
          <w:szCs w:val="22"/>
        </w:rPr>
        <w:t xml:space="preserve"> jest zobowiązany dostarczyć dokumenty potwierdzające należyte wykonanie wskazanych w tabeli powyżej usług</w:t>
      </w:r>
      <w:r w:rsidR="00ED39EA">
        <w:rPr>
          <w:rFonts w:eastAsia="Arial Unicode MS"/>
          <w:kern w:val="1"/>
          <w:sz w:val="22"/>
          <w:szCs w:val="22"/>
        </w:rPr>
        <w:t xml:space="preserve"> (np. referencje, protokoły odbioru)</w:t>
      </w:r>
      <w:r w:rsidRPr="00872BE8">
        <w:rPr>
          <w:rFonts w:eastAsia="Arial Unicode MS"/>
          <w:kern w:val="1"/>
          <w:sz w:val="22"/>
          <w:szCs w:val="22"/>
        </w:rPr>
        <w:t>.</w:t>
      </w:r>
    </w:p>
    <w:p w:rsidR="0024082C" w:rsidRDefault="0024082C" w:rsidP="0024082C">
      <w:pPr>
        <w:widowControl w:val="0"/>
        <w:tabs>
          <w:tab w:val="left" w:pos="2835"/>
          <w:tab w:val="left" w:pos="2977"/>
        </w:tabs>
        <w:suppressAutoHyphens/>
        <w:jc w:val="both"/>
        <w:rPr>
          <w:rFonts w:eastAsia="Arial Unicode MS" w:cs="Arial"/>
          <w:kern w:val="1"/>
          <w:sz w:val="22"/>
          <w:szCs w:val="22"/>
        </w:rPr>
      </w:pPr>
    </w:p>
    <w:p w:rsidR="0024082C" w:rsidRDefault="0024082C" w:rsidP="0024082C">
      <w:pPr>
        <w:widowControl w:val="0"/>
        <w:tabs>
          <w:tab w:val="left" w:pos="2835"/>
          <w:tab w:val="left" w:pos="2977"/>
        </w:tabs>
        <w:suppressAutoHyphens/>
        <w:jc w:val="both"/>
        <w:rPr>
          <w:rFonts w:eastAsia="Arial Unicode MS" w:cs="Arial"/>
          <w:kern w:val="1"/>
          <w:sz w:val="22"/>
          <w:szCs w:val="22"/>
        </w:rPr>
      </w:pPr>
    </w:p>
    <w:p w:rsidR="00C05C50" w:rsidRDefault="00C05C50" w:rsidP="0024082C">
      <w:pPr>
        <w:widowControl w:val="0"/>
        <w:tabs>
          <w:tab w:val="left" w:pos="2835"/>
          <w:tab w:val="left" w:pos="2977"/>
        </w:tabs>
        <w:suppressAutoHyphens/>
        <w:jc w:val="both"/>
        <w:rPr>
          <w:rFonts w:eastAsia="Arial Unicode MS" w:cs="Arial"/>
          <w:kern w:val="1"/>
          <w:sz w:val="22"/>
          <w:szCs w:val="22"/>
        </w:rPr>
      </w:pPr>
    </w:p>
    <w:p w:rsidR="00DD4707" w:rsidRDefault="00DD4707" w:rsidP="0024082C">
      <w:pPr>
        <w:widowControl w:val="0"/>
        <w:tabs>
          <w:tab w:val="left" w:pos="2835"/>
          <w:tab w:val="left" w:pos="2977"/>
        </w:tabs>
        <w:suppressAutoHyphens/>
        <w:jc w:val="both"/>
        <w:rPr>
          <w:rFonts w:eastAsia="Arial Unicode MS" w:cs="Arial"/>
          <w:kern w:val="1"/>
          <w:sz w:val="22"/>
          <w:szCs w:val="22"/>
        </w:rPr>
      </w:pPr>
    </w:p>
    <w:p w:rsidR="0024082C" w:rsidRPr="00872BE8" w:rsidRDefault="00DD4707" w:rsidP="0024082C">
      <w:pPr>
        <w:widowControl w:val="0"/>
        <w:tabs>
          <w:tab w:val="left" w:pos="2835"/>
          <w:tab w:val="left" w:pos="2977"/>
        </w:tabs>
        <w:suppressAutoHyphens/>
        <w:jc w:val="both"/>
        <w:rPr>
          <w:rFonts w:eastAsia="Arial Unicode MS" w:cs="Arial"/>
          <w:kern w:val="1"/>
          <w:sz w:val="22"/>
          <w:szCs w:val="22"/>
        </w:rPr>
      </w:pPr>
      <w:r>
        <w:rPr>
          <w:rFonts w:eastAsia="Arial Unicode MS" w:cs="Arial"/>
          <w:kern w:val="1"/>
          <w:sz w:val="22"/>
          <w:szCs w:val="22"/>
        </w:rPr>
        <w:tab/>
        <w:t>……………..</w:t>
      </w:r>
      <w:r>
        <w:rPr>
          <w:rFonts w:eastAsia="Arial Unicode MS" w:cs="Arial"/>
          <w:kern w:val="1"/>
          <w:sz w:val="22"/>
          <w:szCs w:val="22"/>
        </w:rPr>
        <w:tab/>
      </w:r>
      <w:r>
        <w:rPr>
          <w:rFonts w:eastAsia="Arial Unicode MS" w:cs="Arial"/>
          <w:kern w:val="1"/>
          <w:sz w:val="22"/>
          <w:szCs w:val="22"/>
        </w:rPr>
        <w:tab/>
      </w:r>
      <w:r w:rsidR="0024082C" w:rsidRPr="00872BE8">
        <w:rPr>
          <w:rFonts w:eastAsia="Arial Unicode MS" w:cs="Arial"/>
          <w:kern w:val="1"/>
          <w:sz w:val="22"/>
          <w:szCs w:val="22"/>
        </w:rPr>
        <w:t>…………………………………</w:t>
      </w:r>
      <w:r>
        <w:rPr>
          <w:rFonts w:eastAsia="Arial Unicode MS" w:cs="Arial"/>
          <w:kern w:val="1"/>
          <w:sz w:val="22"/>
          <w:szCs w:val="22"/>
        </w:rPr>
        <w:t>………</w:t>
      </w:r>
    </w:p>
    <w:p w:rsidR="00DD4707" w:rsidRDefault="00DD4707" w:rsidP="00DD4707">
      <w:pPr>
        <w:pStyle w:val="NormalnyWeb"/>
        <w:spacing w:before="0" w:beforeAutospacing="0" w:after="0" w:afterAutospacing="0"/>
        <w:ind w:left="4956" w:hanging="1899"/>
        <w:rPr>
          <w:rFonts w:ascii="Arial" w:hAnsi="Arial" w:cs="Arial"/>
          <w:bCs/>
          <w:sz w:val="16"/>
          <w:szCs w:val="16"/>
        </w:rPr>
      </w:pPr>
      <w:r>
        <w:rPr>
          <w:rFonts w:ascii="Arial" w:eastAsia="Arial Unicode MS" w:hAnsi="Arial" w:cs="Arial"/>
          <w:kern w:val="1"/>
          <w:sz w:val="16"/>
          <w:szCs w:val="16"/>
        </w:rPr>
        <w:t xml:space="preserve">  </w:t>
      </w:r>
      <w:r w:rsidR="0024082C" w:rsidRPr="00DD4707">
        <w:rPr>
          <w:rFonts w:ascii="Arial" w:eastAsia="Arial Unicode MS" w:hAnsi="Arial" w:cs="Arial"/>
          <w:kern w:val="1"/>
          <w:sz w:val="16"/>
          <w:szCs w:val="16"/>
        </w:rPr>
        <w:t xml:space="preserve">data         </w:t>
      </w:r>
      <w:r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bCs/>
          <w:sz w:val="16"/>
          <w:szCs w:val="16"/>
        </w:rPr>
        <w:tab/>
      </w:r>
      <w:r w:rsidRPr="00DD4707">
        <w:rPr>
          <w:rFonts w:ascii="Arial" w:hAnsi="Arial" w:cs="Arial"/>
          <w:bCs/>
          <w:sz w:val="16"/>
          <w:szCs w:val="16"/>
        </w:rPr>
        <w:t>Podpis osoby uprawnionej (osób  uprawnion</w:t>
      </w:r>
      <w:r>
        <w:rPr>
          <w:rFonts w:ascii="Arial" w:hAnsi="Arial" w:cs="Arial"/>
          <w:bCs/>
          <w:sz w:val="16"/>
          <w:szCs w:val="16"/>
        </w:rPr>
        <w:t xml:space="preserve">ych </w:t>
      </w:r>
      <w:r w:rsidRPr="00DD4707">
        <w:rPr>
          <w:rFonts w:ascii="Arial" w:hAnsi="Arial" w:cs="Arial"/>
          <w:bCs/>
          <w:sz w:val="16"/>
          <w:szCs w:val="16"/>
        </w:rPr>
        <w:t>)</w:t>
      </w:r>
    </w:p>
    <w:p w:rsidR="00DD4707" w:rsidRPr="00DD4707" w:rsidRDefault="00DD4707" w:rsidP="00DD4707">
      <w:pPr>
        <w:pStyle w:val="NormalnyWeb"/>
        <w:spacing w:before="0" w:beforeAutospacing="0" w:after="0" w:afterAutospacing="0"/>
        <w:ind w:left="4248" w:firstLine="708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</w:t>
      </w:r>
      <w:r w:rsidRPr="00DD4707">
        <w:rPr>
          <w:rFonts w:ascii="Arial" w:hAnsi="Arial" w:cs="Arial"/>
          <w:bCs/>
          <w:sz w:val="16"/>
          <w:szCs w:val="16"/>
        </w:rPr>
        <w:t>do reprezentowania Uczestnika Konkursu</w:t>
      </w:r>
      <w:r w:rsidRPr="00DD4707">
        <w:rPr>
          <w:rFonts w:ascii="Arial" w:hAnsi="Arial" w:cs="Arial"/>
          <w:sz w:val="16"/>
          <w:szCs w:val="16"/>
        </w:rPr>
        <w:t xml:space="preserve"> </w:t>
      </w:r>
    </w:p>
    <w:p w:rsidR="0024082C" w:rsidRPr="00DD4707" w:rsidRDefault="0024082C" w:rsidP="00DD4707">
      <w:pPr>
        <w:pStyle w:val="Tekstpodstawowyzwciciem2"/>
        <w:ind w:left="3180" w:firstLine="0"/>
        <w:rPr>
          <w:rFonts w:eastAsia="Arial Unicode MS"/>
          <w:kern w:val="1"/>
          <w:sz w:val="16"/>
          <w:szCs w:val="16"/>
        </w:rPr>
      </w:pPr>
    </w:p>
    <w:p w:rsidR="00DB1C4F" w:rsidRDefault="00DB1C4F" w:rsidP="00EB4240">
      <w:pPr>
        <w:jc w:val="right"/>
        <w:rPr>
          <w:b/>
          <w:sz w:val="22"/>
          <w:szCs w:val="22"/>
        </w:rPr>
      </w:pPr>
    </w:p>
    <w:p w:rsidR="00EB4240" w:rsidRPr="00EB4240" w:rsidRDefault="00EB4240" w:rsidP="0024082C">
      <w:pPr>
        <w:jc w:val="right"/>
        <w:rPr>
          <w:b/>
          <w:sz w:val="22"/>
          <w:szCs w:val="22"/>
        </w:rPr>
      </w:pPr>
      <w:r w:rsidRPr="00EB4240">
        <w:rPr>
          <w:b/>
          <w:sz w:val="22"/>
          <w:szCs w:val="22"/>
        </w:rPr>
        <w:lastRenderedPageBreak/>
        <w:t xml:space="preserve">Załącznik Nr  </w:t>
      </w:r>
      <w:r w:rsidR="0024082C">
        <w:rPr>
          <w:b/>
          <w:sz w:val="22"/>
          <w:szCs w:val="22"/>
        </w:rPr>
        <w:t>6</w:t>
      </w:r>
    </w:p>
    <w:p w:rsidR="00EB4240" w:rsidRPr="0088290C" w:rsidRDefault="00EB4240" w:rsidP="00EB4240">
      <w:pPr>
        <w:rPr>
          <w:sz w:val="16"/>
          <w:szCs w:val="16"/>
        </w:rPr>
      </w:pPr>
      <w:r w:rsidRPr="0088290C">
        <w:t>………………………………………………..</w:t>
      </w:r>
      <w:r w:rsidRPr="0088290C">
        <w:br/>
      </w:r>
      <w:r w:rsidRPr="0088290C">
        <w:rPr>
          <w:sz w:val="16"/>
          <w:szCs w:val="16"/>
        </w:rPr>
        <w:t>Pieczęć/ Nazwa i adres Uczestnika Konkursu</w:t>
      </w:r>
    </w:p>
    <w:p w:rsidR="00EB4240" w:rsidRDefault="00EB4240" w:rsidP="00EB4240"/>
    <w:p w:rsidR="00EB4240" w:rsidRDefault="00EB4240" w:rsidP="00EB4240"/>
    <w:p w:rsidR="00EB4240" w:rsidRDefault="00EB4240" w:rsidP="00EB4240">
      <w:pPr>
        <w:jc w:val="center"/>
        <w:rPr>
          <w:b/>
        </w:rPr>
      </w:pPr>
      <w:r w:rsidRPr="00EB4240">
        <w:rPr>
          <w:b/>
        </w:rPr>
        <w:t>WYKAZ OSÓB</w:t>
      </w:r>
    </w:p>
    <w:p w:rsidR="00EB4240" w:rsidRDefault="00C05C50" w:rsidP="00EB4240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skierowanych</w:t>
      </w:r>
      <w:r w:rsidR="00EB4240" w:rsidRPr="00EB4240">
        <w:rPr>
          <w:sz w:val="22"/>
          <w:szCs w:val="22"/>
        </w:rPr>
        <w:t xml:space="preserve"> do wykonywania przedmiotu Konkursu </w:t>
      </w:r>
      <w:r w:rsidR="00EB4240">
        <w:rPr>
          <w:sz w:val="22"/>
          <w:szCs w:val="22"/>
        </w:rPr>
        <w:t>na</w:t>
      </w:r>
    </w:p>
    <w:p w:rsidR="00EB4240" w:rsidRDefault="00EB4240" w:rsidP="00EB4240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EB4240" w:rsidRDefault="00C05C50" w:rsidP="00C05C50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 xml:space="preserve">koncepcję </w:t>
      </w:r>
      <w:r w:rsidR="00EB4240">
        <w:rPr>
          <w:rFonts w:cs="Arial"/>
          <w:b/>
          <w:bCs/>
          <w:color w:val="000000"/>
          <w:sz w:val="22"/>
          <w:szCs w:val="22"/>
        </w:rPr>
        <w:t xml:space="preserve">mebli miejskich </w:t>
      </w:r>
      <w:r>
        <w:rPr>
          <w:rFonts w:cs="Arial"/>
          <w:b/>
          <w:bCs/>
          <w:color w:val="000000"/>
          <w:sz w:val="22"/>
          <w:szCs w:val="22"/>
        </w:rPr>
        <w:t>w</w:t>
      </w:r>
      <w:r w:rsidR="00EB4240">
        <w:rPr>
          <w:rFonts w:cs="Arial"/>
          <w:b/>
          <w:bCs/>
          <w:color w:val="000000"/>
          <w:sz w:val="22"/>
          <w:szCs w:val="22"/>
        </w:rPr>
        <w:t xml:space="preserve"> Centrum Hewelianum w Gdańsku</w:t>
      </w:r>
    </w:p>
    <w:p w:rsidR="00EB4240" w:rsidRDefault="00EB4240" w:rsidP="00EB4240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</w:p>
    <w:p w:rsidR="00EB4240" w:rsidRDefault="00EB4240" w:rsidP="00EB4240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 xml:space="preserve">w ramach projektu pt. „Rewaloryzacja i adaptacja Wozowni Artyleryjskiej wraz z otoczeniem, na potrzeby Centrum Hewelianum w Gdańsku”, realizowanego w ramach Regionalnego Programu Operacyjnego Województwa Pomorskiego na lata 2014-2020 </w:t>
      </w:r>
    </w:p>
    <w:p w:rsidR="00EB4240" w:rsidRPr="00FE3E67" w:rsidRDefault="00EB4240" w:rsidP="00EB4240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>współfinansowanego z Europejskiego Funduszu Rozwoju Regionalnego.</w:t>
      </w:r>
    </w:p>
    <w:p w:rsidR="00EB4240" w:rsidRPr="00EB4240" w:rsidRDefault="00EB4240" w:rsidP="00EB4240">
      <w:pPr>
        <w:jc w:val="both"/>
        <w:rPr>
          <w:sz w:val="22"/>
          <w:szCs w:val="22"/>
        </w:rPr>
      </w:pPr>
    </w:p>
    <w:p w:rsidR="00EB4240" w:rsidRPr="00EB4240" w:rsidRDefault="00EB4240" w:rsidP="00EB4240">
      <w:pPr>
        <w:pStyle w:val="NormalnyWeb"/>
        <w:spacing w:after="0"/>
        <w:ind w:left="-284" w:right="-853"/>
        <w:jc w:val="both"/>
        <w:rPr>
          <w:rFonts w:ascii="Arial" w:hAnsi="Arial" w:cs="Arial"/>
          <w:sz w:val="22"/>
          <w:szCs w:val="22"/>
        </w:rPr>
      </w:pPr>
      <w:r w:rsidRPr="00EB4240">
        <w:rPr>
          <w:rFonts w:ascii="Arial" w:hAnsi="Arial" w:cs="Arial"/>
          <w:sz w:val="22"/>
          <w:szCs w:val="22"/>
        </w:rPr>
        <w:t xml:space="preserve">Oświadczamy, że do realizacji przedmiotu Konkursu </w:t>
      </w:r>
      <w:r w:rsidR="00C26ECF">
        <w:rPr>
          <w:rFonts w:ascii="Arial" w:hAnsi="Arial" w:cs="Arial"/>
          <w:sz w:val="22"/>
          <w:szCs w:val="22"/>
        </w:rPr>
        <w:t>skierujemy</w:t>
      </w:r>
      <w:r w:rsidRPr="00EB42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</w:t>
      </w:r>
      <w:r w:rsidRPr="00EB4240">
        <w:rPr>
          <w:rFonts w:ascii="Arial" w:hAnsi="Arial" w:cs="Arial"/>
          <w:sz w:val="22"/>
          <w:szCs w:val="22"/>
        </w:rPr>
        <w:t>niżej wymienione osoby: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975"/>
        <w:gridCol w:w="2126"/>
        <w:gridCol w:w="1843"/>
        <w:gridCol w:w="1701"/>
        <w:gridCol w:w="1843"/>
      </w:tblGrid>
      <w:tr w:rsidR="00EB4240" w:rsidRPr="00746CEF" w:rsidTr="00BE14CC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40" w:rsidRPr="00BE14CC" w:rsidRDefault="00EB4240" w:rsidP="00BE14CC">
            <w:pPr>
              <w:jc w:val="center"/>
              <w:rPr>
                <w:b/>
                <w:bCs/>
                <w:sz w:val="18"/>
                <w:szCs w:val="18"/>
              </w:rPr>
            </w:pPr>
            <w:r w:rsidRPr="00BE14CC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40" w:rsidRPr="00BE14CC" w:rsidRDefault="00EB4240" w:rsidP="00BE14CC">
            <w:pPr>
              <w:jc w:val="center"/>
              <w:rPr>
                <w:b/>
                <w:bCs/>
                <w:sz w:val="18"/>
                <w:szCs w:val="18"/>
              </w:rPr>
            </w:pPr>
            <w:r w:rsidRPr="00BE14CC">
              <w:rPr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40" w:rsidRPr="00BE14CC" w:rsidRDefault="00EB4240" w:rsidP="00BE14CC">
            <w:pPr>
              <w:jc w:val="center"/>
              <w:rPr>
                <w:b/>
                <w:bCs/>
                <w:sz w:val="18"/>
                <w:szCs w:val="18"/>
              </w:rPr>
            </w:pPr>
            <w:r w:rsidRPr="00BE14CC">
              <w:rPr>
                <w:b/>
                <w:bCs/>
                <w:sz w:val="18"/>
                <w:szCs w:val="18"/>
              </w:rPr>
              <w:t>Podstawa dysponowania osobą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40" w:rsidRPr="00BE14CC" w:rsidRDefault="00EB4240" w:rsidP="00C26ECF">
            <w:pPr>
              <w:jc w:val="center"/>
              <w:rPr>
                <w:b/>
                <w:bCs/>
                <w:sz w:val="18"/>
                <w:szCs w:val="18"/>
              </w:rPr>
            </w:pPr>
            <w:r w:rsidRPr="00BE14CC">
              <w:rPr>
                <w:b/>
                <w:bCs/>
                <w:sz w:val="18"/>
                <w:szCs w:val="18"/>
              </w:rPr>
              <w:t xml:space="preserve">Zakres czynności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40" w:rsidRPr="00BE14CC" w:rsidRDefault="00EB4240" w:rsidP="00BE14CC">
            <w:pPr>
              <w:autoSpaceDE w:val="0"/>
              <w:autoSpaceDN w:val="0"/>
              <w:adjustRightInd w:val="0"/>
              <w:ind w:left="69" w:hanging="21"/>
              <w:jc w:val="center"/>
              <w:rPr>
                <w:b/>
                <w:bCs/>
                <w:sz w:val="18"/>
                <w:szCs w:val="18"/>
              </w:rPr>
            </w:pPr>
            <w:r w:rsidRPr="00BE14CC">
              <w:rPr>
                <w:b/>
                <w:bCs/>
                <w:sz w:val="18"/>
                <w:szCs w:val="18"/>
              </w:rPr>
              <w:t>Kwalifikacje zawodowe/uprawnienie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40" w:rsidRPr="00BE14CC" w:rsidRDefault="00EB4240" w:rsidP="00BE14CC">
            <w:pPr>
              <w:autoSpaceDE w:val="0"/>
              <w:autoSpaceDN w:val="0"/>
              <w:adjustRightInd w:val="0"/>
              <w:ind w:left="69" w:hanging="21"/>
              <w:jc w:val="center"/>
              <w:rPr>
                <w:b/>
                <w:bCs/>
                <w:sz w:val="18"/>
                <w:szCs w:val="18"/>
              </w:rPr>
            </w:pPr>
            <w:r w:rsidRPr="00BE14CC">
              <w:rPr>
                <w:b/>
                <w:bCs/>
                <w:sz w:val="18"/>
                <w:szCs w:val="18"/>
              </w:rPr>
              <w:t>Doświadczenie zawodowe</w:t>
            </w:r>
          </w:p>
          <w:p w:rsidR="00EB4240" w:rsidRPr="00BE14CC" w:rsidRDefault="00EB4240" w:rsidP="00BE14CC">
            <w:pPr>
              <w:autoSpaceDE w:val="0"/>
              <w:autoSpaceDN w:val="0"/>
              <w:adjustRightInd w:val="0"/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B4240" w:rsidRPr="00746CEF" w:rsidTr="00EB42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</w:tr>
      <w:tr w:rsidR="00EB4240" w:rsidRPr="00746CEF" w:rsidTr="00EB42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  <w:p w:rsidR="00EB4240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</w:tr>
      <w:tr w:rsidR="00EB4240" w:rsidRPr="00746CEF" w:rsidTr="00EB42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Default="00EB4240" w:rsidP="00AF70B3">
            <w:pPr>
              <w:jc w:val="both"/>
              <w:rPr>
                <w:b/>
                <w:bCs/>
              </w:rPr>
            </w:pPr>
          </w:p>
          <w:p w:rsidR="00EB4240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  <w:p w:rsidR="00EB4240" w:rsidRPr="00746CEF" w:rsidRDefault="00EB4240" w:rsidP="00AF70B3">
            <w:pPr>
              <w:jc w:val="both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240" w:rsidRPr="00746CEF" w:rsidRDefault="00EB4240" w:rsidP="00AF70B3">
            <w:pPr>
              <w:jc w:val="both"/>
              <w:rPr>
                <w:bCs/>
              </w:rPr>
            </w:pPr>
          </w:p>
        </w:tc>
      </w:tr>
    </w:tbl>
    <w:p w:rsidR="00EB4240" w:rsidRDefault="00EB4240" w:rsidP="00EB4240">
      <w:pPr>
        <w:pStyle w:val="NormalnyWeb"/>
        <w:spacing w:after="0"/>
        <w:rPr>
          <w:sz w:val="20"/>
          <w:szCs w:val="20"/>
        </w:rPr>
      </w:pPr>
    </w:p>
    <w:p w:rsidR="00EB4240" w:rsidRPr="00C05C50" w:rsidRDefault="00EB4240" w:rsidP="00EB4240">
      <w:pPr>
        <w:pStyle w:val="NormalnyWeb"/>
        <w:spacing w:after="0"/>
        <w:rPr>
          <w:rFonts w:ascii="Arial" w:hAnsi="Arial" w:cs="Arial"/>
          <w:sz w:val="16"/>
          <w:szCs w:val="16"/>
        </w:rPr>
      </w:pPr>
      <w:r w:rsidRPr="00C05C50">
        <w:rPr>
          <w:rFonts w:ascii="Arial" w:hAnsi="Arial" w:cs="Arial"/>
          <w:sz w:val="16"/>
          <w:szCs w:val="16"/>
        </w:rPr>
        <w:t>.............................................., dnia ......................................</w:t>
      </w:r>
      <w:r w:rsidRPr="00C05C50">
        <w:rPr>
          <w:rFonts w:ascii="Arial" w:hAnsi="Arial" w:cs="Arial"/>
          <w:sz w:val="16"/>
          <w:szCs w:val="16"/>
        </w:rPr>
        <w:tab/>
        <w:t xml:space="preserve"> </w:t>
      </w:r>
      <w:r w:rsidRPr="00C05C50">
        <w:rPr>
          <w:rFonts w:ascii="Arial" w:hAnsi="Arial" w:cs="Arial"/>
          <w:sz w:val="16"/>
          <w:szCs w:val="16"/>
        </w:rPr>
        <w:tab/>
      </w:r>
      <w:r w:rsidRPr="00C05C50">
        <w:rPr>
          <w:rFonts w:ascii="Arial" w:hAnsi="Arial" w:cs="Arial"/>
          <w:sz w:val="16"/>
          <w:szCs w:val="16"/>
        </w:rPr>
        <w:tab/>
      </w:r>
      <w:r w:rsidRPr="00C05C50">
        <w:rPr>
          <w:rFonts w:ascii="Arial" w:hAnsi="Arial" w:cs="Arial"/>
          <w:sz w:val="16"/>
          <w:szCs w:val="16"/>
        </w:rPr>
        <w:tab/>
      </w:r>
      <w:r w:rsidRPr="00C05C50">
        <w:rPr>
          <w:rFonts w:ascii="Arial" w:hAnsi="Arial" w:cs="Arial"/>
          <w:sz w:val="16"/>
          <w:szCs w:val="16"/>
        </w:rPr>
        <w:tab/>
      </w:r>
      <w:r w:rsidRPr="00C05C50">
        <w:rPr>
          <w:rFonts w:ascii="Arial" w:hAnsi="Arial" w:cs="Arial"/>
          <w:sz w:val="16"/>
          <w:szCs w:val="16"/>
        </w:rPr>
        <w:tab/>
      </w:r>
    </w:p>
    <w:p w:rsidR="00EB4240" w:rsidRDefault="00EB4240" w:rsidP="00EB4240">
      <w:pPr>
        <w:pStyle w:val="NormalnyWeb"/>
        <w:spacing w:after="0"/>
        <w:rPr>
          <w:rFonts w:ascii="Arial" w:hAnsi="Arial" w:cs="Arial"/>
          <w:sz w:val="16"/>
          <w:szCs w:val="16"/>
        </w:rPr>
      </w:pPr>
    </w:p>
    <w:p w:rsidR="00334155" w:rsidRPr="00C05C50" w:rsidRDefault="00334155" w:rsidP="00EB4240">
      <w:pPr>
        <w:pStyle w:val="NormalnyWeb"/>
        <w:spacing w:after="0"/>
        <w:rPr>
          <w:rFonts w:ascii="Arial" w:hAnsi="Arial" w:cs="Arial"/>
          <w:sz w:val="16"/>
          <w:szCs w:val="16"/>
        </w:rPr>
      </w:pPr>
    </w:p>
    <w:p w:rsidR="00EB4240" w:rsidRPr="00C05C50" w:rsidRDefault="00EB4240" w:rsidP="00C05C50">
      <w:pPr>
        <w:pStyle w:val="NormalnyWeb"/>
        <w:spacing w:before="0" w:beforeAutospacing="0" w:after="0" w:afterAutospacing="0"/>
        <w:ind w:left="4956"/>
        <w:rPr>
          <w:rFonts w:ascii="Arial" w:hAnsi="Arial" w:cs="Arial"/>
          <w:bCs/>
          <w:sz w:val="16"/>
          <w:szCs w:val="16"/>
        </w:rPr>
      </w:pPr>
      <w:r w:rsidRPr="00C05C50">
        <w:rPr>
          <w:rFonts w:ascii="Arial" w:hAnsi="Arial" w:cs="Arial"/>
          <w:sz w:val="16"/>
          <w:szCs w:val="16"/>
        </w:rPr>
        <w:t>.................................................................................</w:t>
      </w:r>
      <w:r w:rsidRPr="00C05C50">
        <w:rPr>
          <w:rFonts w:ascii="Arial" w:hAnsi="Arial" w:cs="Arial"/>
          <w:bCs/>
          <w:strike/>
          <w:sz w:val="16"/>
          <w:szCs w:val="16"/>
        </w:rPr>
        <w:br/>
      </w:r>
      <w:r w:rsidRPr="00C05C50">
        <w:rPr>
          <w:rFonts w:ascii="Arial" w:hAnsi="Arial" w:cs="Arial"/>
          <w:bCs/>
          <w:sz w:val="16"/>
          <w:szCs w:val="16"/>
        </w:rPr>
        <w:t xml:space="preserve"> Podpis osoby uprawnionej (osób uprawnionych) </w:t>
      </w:r>
    </w:p>
    <w:p w:rsidR="00EB4240" w:rsidRPr="00C05C50" w:rsidRDefault="00EB4240" w:rsidP="00EB4240">
      <w:pPr>
        <w:pStyle w:val="NormalnyWeb"/>
        <w:spacing w:before="0" w:beforeAutospacing="0" w:after="0" w:afterAutospacing="0"/>
        <w:ind w:left="3538"/>
        <w:rPr>
          <w:rFonts w:ascii="Arial" w:hAnsi="Arial" w:cs="Arial"/>
          <w:bCs/>
          <w:sz w:val="16"/>
          <w:szCs w:val="16"/>
        </w:rPr>
      </w:pPr>
      <w:r w:rsidRPr="00C05C50">
        <w:rPr>
          <w:rFonts w:ascii="Arial" w:hAnsi="Arial" w:cs="Arial"/>
          <w:bCs/>
          <w:sz w:val="16"/>
          <w:szCs w:val="16"/>
        </w:rPr>
        <w:t xml:space="preserve">      </w:t>
      </w:r>
      <w:r w:rsidR="00C05C50">
        <w:rPr>
          <w:rFonts w:ascii="Arial" w:hAnsi="Arial" w:cs="Arial"/>
          <w:bCs/>
          <w:sz w:val="16"/>
          <w:szCs w:val="16"/>
        </w:rPr>
        <w:tab/>
      </w:r>
      <w:r w:rsidR="00C05C50">
        <w:rPr>
          <w:rFonts w:ascii="Arial" w:hAnsi="Arial" w:cs="Arial"/>
          <w:bCs/>
          <w:sz w:val="16"/>
          <w:szCs w:val="16"/>
        </w:rPr>
        <w:tab/>
        <w:t xml:space="preserve">       </w:t>
      </w:r>
      <w:r w:rsidRPr="00C05C50">
        <w:rPr>
          <w:rFonts w:ascii="Arial" w:hAnsi="Arial" w:cs="Arial"/>
          <w:bCs/>
          <w:sz w:val="16"/>
          <w:szCs w:val="16"/>
        </w:rPr>
        <w:t>do reprezentowania Uczestnika Konkursu</w:t>
      </w:r>
    </w:p>
    <w:p w:rsidR="00C044DF" w:rsidRPr="00C05C50" w:rsidRDefault="00B903B0" w:rsidP="00C05C50">
      <w:pPr>
        <w:rPr>
          <w:rFonts w:cs="Arial"/>
          <w:sz w:val="16"/>
          <w:szCs w:val="16"/>
        </w:rPr>
      </w:pPr>
      <w:r w:rsidRPr="00C05C50">
        <w:rPr>
          <w:rFonts w:cs="Arial"/>
          <w:sz w:val="16"/>
          <w:szCs w:val="16"/>
        </w:rPr>
        <w:br w:type="page"/>
      </w:r>
    </w:p>
    <w:p w:rsidR="00FE3E67" w:rsidRPr="00C044DF" w:rsidRDefault="00FE3E67" w:rsidP="00C044DF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sz w:val="22"/>
          <w:szCs w:val="22"/>
        </w:rPr>
        <w:lastRenderedPageBreak/>
        <w:t xml:space="preserve"> </w:t>
      </w:r>
      <w:r w:rsidRPr="00C044DF">
        <w:rPr>
          <w:rFonts w:ascii="Arial" w:hAnsi="Arial" w:cs="Arial"/>
          <w:b/>
          <w:bCs/>
          <w:iCs/>
          <w:sz w:val="22"/>
          <w:szCs w:val="22"/>
        </w:rPr>
        <w:t>Załącznik Nr 7</w:t>
      </w:r>
    </w:p>
    <w:p w:rsidR="00FE3E67" w:rsidRPr="00FE3E67" w:rsidRDefault="00FE3E67" w:rsidP="00FE3E67">
      <w:pPr>
        <w:pStyle w:val="Default"/>
        <w:rPr>
          <w:rFonts w:ascii="Arial" w:hAnsi="Arial" w:cs="Arial"/>
          <w:i/>
          <w:iCs/>
          <w:sz w:val="22"/>
          <w:szCs w:val="22"/>
        </w:rPr>
      </w:pPr>
    </w:p>
    <w:p w:rsidR="00FE3E67" w:rsidRPr="00FE3E67" w:rsidRDefault="00FE3E67" w:rsidP="00FE3E67">
      <w:pPr>
        <w:pStyle w:val="Default"/>
        <w:rPr>
          <w:rFonts w:ascii="Arial" w:hAnsi="Arial" w:cs="Arial"/>
          <w:i/>
          <w:iCs/>
          <w:sz w:val="22"/>
          <w:szCs w:val="22"/>
        </w:rPr>
      </w:pPr>
    </w:p>
    <w:p w:rsidR="00C044DF" w:rsidRDefault="00C044DF" w:rsidP="00FE3E67">
      <w:pPr>
        <w:pStyle w:val="Default"/>
        <w:rPr>
          <w:rFonts w:ascii="Arial" w:hAnsi="Arial" w:cs="Arial"/>
          <w:i/>
          <w:iCs/>
          <w:sz w:val="22"/>
          <w:szCs w:val="22"/>
        </w:rPr>
      </w:pPr>
    </w:p>
    <w:p w:rsidR="00FE3E67" w:rsidRPr="00FE3E67" w:rsidRDefault="00C044DF" w:rsidP="00FE3E67">
      <w:pPr>
        <w:pStyle w:val="Defaul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.</w:t>
      </w:r>
      <w:r w:rsidR="00FE3E67" w:rsidRPr="00FE3E67">
        <w:rPr>
          <w:rFonts w:ascii="Arial" w:hAnsi="Arial" w:cs="Arial"/>
          <w:i/>
          <w:iCs/>
          <w:sz w:val="22"/>
          <w:szCs w:val="22"/>
        </w:rPr>
        <w:t xml:space="preserve">……………………………………………….. </w:t>
      </w:r>
    </w:p>
    <w:p w:rsidR="00FE3E67" w:rsidRPr="00FA6AC5" w:rsidRDefault="00FE3E67" w:rsidP="00FE3E67">
      <w:pPr>
        <w:pStyle w:val="Default"/>
        <w:rPr>
          <w:rFonts w:ascii="Arial" w:hAnsi="Arial" w:cs="Arial"/>
          <w:sz w:val="16"/>
          <w:szCs w:val="16"/>
        </w:rPr>
      </w:pPr>
      <w:r w:rsidRPr="00C044DF">
        <w:rPr>
          <w:rFonts w:ascii="Arial" w:hAnsi="Arial" w:cs="Arial"/>
          <w:i/>
          <w:iCs/>
          <w:sz w:val="16"/>
          <w:szCs w:val="16"/>
        </w:rPr>
        <w:t xml:space="preserve">    </w:t>
      </w:r>
      <w:r w:rsidR="00C044DF">
        <w:rPr>
          <w:rFonts w:ascii="Arial" w:hAnsi="Arial" w:cs="Arial"/>
          <w:i/>
          <w:iCs/>
          <w:sz w:val="16"/>
          <w:szCs w:val="16"/>
        </w:rPr>
        <w:t xml:space="preserve">      </w:t>
      </w:r>
      <w:r w:rsidRPr="00FA6AC5">
        <w:rPr>
          <w:rFonts w:ascii="Arial" w:hAnsi="Arial" w:cs="Arial"/>
          <w:iCs/>
          <w:sz w:val="16"/>
          <w:szCs w:val="16"/>
        </w:rPr>
        <w:t xml:space="preserve">Pieczęć/Nazwa i adres Uczestnika Konkursu </w:t>
      </w:r>
    </w:p>
    <w:p w:rsidR="00FE3E67" w:rsidRPr="00FE3E67" w:rsidRDefault="00FE3E67" w:rsidP="00FE3E67">
      <w:pPr>
        <w:pStyle w:val="Default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FE3E67" w:rsidRDefault="00FE3E67" w:rsidP="00FE3E67">
      <w:pPr>
        <w:pStyle w:val="Default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C044DF" w:rsidRPr="00FE3E67" w:rsidRDefault="00C044DF" w:rsidP="00FE3E67">
      <w:pPr>
        <w:pStyle w:val="Default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FE3E67" w:rsidRPr="00C044DF" w:rsidRDefault="00FE3E67" w:rsidP="00FE3E67">
      <w:pPr>
        <w:pStyle w:val="Default"/>
        <w:jc w:val="center"/>
        <w:rPr>
          <w:rFonts w:ascii="Arial" w:hAnsi="Arial" w:cs="Arial"/>
        </w:rPr>
      </w:pPr>
      <w:r w:rsidRPr="00C044DF">
        <w:rPr>
          <w:rFonts w:ascii="Arial" w:hAnsi="Arial" w:cs="Arial"/>
          <w:b/>
          <w:bCs/>
          <w:iCs/>
        </w:rPr>
        <w:t>OŚWIADCZENIE</w:t>
      </w:r>
    </w:p>
    <w:p w:rsidR="00FE3E67" w:rsidRPr="00FE3E67" w:rsidRDefault="00FE3E67" w:rsidP="00FE3E67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FE3E67">
        <w:rPr>
          <w:rFonts w:ascii="Arial" w:hAnsi="Arial" w:cs="Arial"/>
          <w:b/>
          <w:bCs/>
          <w:iCs/>
          <w:sz w:val="22"/>
          <w:szCs w:val="22"/>
        </w:rPr>
        <w:t>o przeniesieniu na Zamawiającego własności pracy konkursowej</w:t>
      </w:r>
    </w:p>
    <w:p w:rsidR="00C05C50" w:rsidRDefault="00FE3E67" w:rsidP="00FE3E67">
      <w:pPr>
        <w:pStyle w:val="Default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FE3E67">
        <w:rPr>
          <w:rFonts w:ascii="Arial" w:hAnsi="Arial" w:cs="Arial"/>
          <w:b/>
          <w:bCs/>
          <w:iCs/>
          <w:sz w:val="22"/>
          <w:szCs w:val="22"/>
        </w:rPr>
        <w:t xml:space="preserve">oraz autorskich praw majątkowych do pracy konkursowej </w:t>
      </w:r>
    </w:p>
    <w:p w:rsidR="00C05C50" w:rsidRDefault="00C05C50" w:rsidP="00FE3E67">
      <w:pPr>
        <w:pStyle w:val="Default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C05C50" w:rsidRDefault="00FE3E67" w:rsidP="00C05C50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 w:rsidRPr="00C05C50">
        <w:rPr>
          <w:rFonts w:ascii="Arial" w:hAnsi="Arial" w:cs="Arial"/>
          <w:bCs/>
          <w:sz w:val="22"/>
          <w:szCs w:val="22"/>
        </w:rPr>
        <w:t>w Konkursie na:</w:t>
      </w:r>
    </w:p>
    <w:p w:rsidR="00C05C50" w:rsidRPr="00C05C50" w:rsidRDefault="00C05C50" w:rsidP="00C05C50">
      <w:pPr>
        <w:pStyle w:val="Default"/>
        <w:jc w:val="center"/>
        <w:rPr>
          <w:rFonts w:ascii="Arial" w:hAnsi="Arial" w:cs="Arial"/>
          <w:bCs/>
          <w:iCs/>
          <w:sz w:val="22"/>
          <w:szCs w:val="22"/>
        </w:rPr>
      </w:pPr>
    </w:p>
    <w:p w:rsidR="00FE3E67" w:rsidRDefault="00C05C50" w:rsidP="00C05C50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22"/>
          <w:szCs w:val="22"/>
        </w:rPr>
      </w:pPr>
      <w:r w:rsidRPr="00C05C50">
        <w:rPr>
          <w:rFonts w:cs="Arial"/>
          <w:b/>
          <w:sz w:val="22"/>
          <w:szCs w:val="22"/>
        </w:rPr>
        <w:t xml:space="preserve">koncepcję </w:t>
      </w:r>
      <w:r w:rsidR="00FE3E67">
        <w:rPr>
          <w:rFonts w:cs="Arial"/>
          <w:b/>
          <w:bCs/>
          <w:color w:val="000000"/>
          <w:sz w:val="22"/>
          <w:szCs w:val="22"/>
        </w:rPr>
        <w:t xml:space="preserve">mebli miejskich </w:t>
      </w:r>
      <w:r>
        <w:rPr>
          <w:rFonts w:cs="Arial"/>
          <w:b/>
          <w:bCs/>
          <w:color w:val="000000"/>
          <w:sz w:val="22"/>
          <w:szCs w:val="22"/>
        </w:rPr>
        <w:t xml:space="preserve">w </w:t>
      </w:r>
      <w:r w:rsidR="00FE3E67">
        <w:rPr>
          <w:rFonts w:cs="Arial"/>
          <w:b/>
          <w:bCs/>
          <w:color w:val="000000"/>
          <w:sz w:val="22"/>
          <w:szCs w:val="22"/>
        </w:rPr>
        <w:t>Centrum Hewelianum w Gdańsku</w:t>
      </w:r>
    </w:p>
    <w:p w:rsidR="00FE3E67" w:rsidRDefault="00FE3E67" w:rsidP="00FE3E67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</w:p>
    <w:p w:rsidR="00FE3E67" w:rsidRDefault="00FE3E67" w:rsidP="00C05C50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 xml:space="preserve">w ramach projektu pt. „Rewaloryzacja i adaptacja Wozowni Artyleryjskiej wraz z otoczeniem, na potrzeby Centrum Hewelianum w Gdańsku”, realizowanego w ramach Regionalnego Programu Operacyjnego Województwa Pomorskiego na lata 2014-2020 </w:t>
      </w:r>
      <w:r w:rsidR="00C05C50">
        <w:rPr>
          <w:rFonts w:eastAsiaTheme="minorHAnsi" w:cs="Arial"/>
          <w:sz w:val="22"/>
          <w:szCs w:val="22"/>
          <w:lang w:eastAsia="en-US"/>
        </w:rPr>
        <w:t xml:space="preserve"> </w:t>
      </w:r>
      <w:r>
        <w:rPr>
          <w:rFonts w:eastAsiaTheme="minorHAnsi" w:cs="Arial"/>
          <w:sz w:val="22"/>
          <w:szCs w:val="22"/>
          <w:lang w:eastAsia="en-US"/>
        </w:rPr>
        <w:t>współfinansowanego z Europejskiego Funduszu Rozwoju Regionalnego.</w:t>
      </w:r>
    </w:p>
    <w:p w:rsidR="00FE3E67" w:rsidRPr="00FE3E67" w:rsidRDefault="00FE3E67" w:rsidP="00C05C50">
      <w:pPr>
        <w:jc w:val="center"/>
        <w:rPr>
          <w:rFonts w:eastAsiaTheme="minorHAnsi" w:cs="Arial"/>
          <w:sz w:val="22"/>
          <w:szCs w:val="22"/>
          <w:lang w:eastAsia="en-US"/>
        </w:rPr>
      </w:pPr>
    </w:p>
    <w:p w:rsidR="00FE3E67" w:rsidRPr="00FE3E67" w:rsidRDefault="00FE3E67" w:rsidP="00FE3E67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C044DF" w:rsidRDefault="00FE3E67" w:rsidP="00FE3E67">
      <w:pPr>
        <w:pStyle w:val="Default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 w:rsidRPr="00FE3E67">
        <w:rPr>
          <w:rFonts w:ascii="Arial" w:hAnsi="Arial" w:cs="Arial"/>
          <w:sz w:val="22"/>
          <w:szCs w:val="22"/>
        </w:rPr>
        <w:t>Oświadczamy, że w przypadku nagrodzenia naszej pracy konkursowej w Konkursie, przeniesiemy na Zamawiającego własność pracy konkursowej oraz autorskie prawa majątkowe do naszej pracy na warunkach przewidzianych w pkt</w:t>
      </w:r>
      <w:r w:rsidR="00C044DF">
        <w:rPr>
          <w:rFonts w:ascii="Arial" w:hAnsi="Arial" w:cs="Arial"/>
          <w:sz w:val="22"/>
          <w:szCs w:val="22"/>
        </w:rPr>
        <w:t>.</w:t>
      </w:r>
      <w:r w:rsidRPr="00FE3E67">
        <w:rPr>
          <w:rFonts w:ascii="Arial" w:hAnsi="Arial" w:cs="Arial"/>
          <w:sz w:val="22"/>
          <w:szCs w:val="22"/>
        </w:rPr>
        <w:t xml:space="preserve"> </w:t>
      </w:r>
      <w:r w:rsidR="00C044DF">
        <w:rPr>
          <w:rFonts w:ascii="Arial" w:hAnsi="Arial" w:cs="Arial"/>
          <w:sz w:val="22"/>
          <w:szCs w:val="22"/>
        </w:rPr>
        <w:t>24</w:t>
      </w:r>
      <w:r w:rsidRPr="00FE3E67">
        <w:rPr>
          <w:rFonts w:ascii="Arial" w:hAnsi="Arial" w:cs="Arial"/>
          <w:sz w:val="22"/>
          <w:szCs w:val="22"/>
        </w:rPr>
        <w:t xml:space="preserve"> Regulaminu Konkursu. </w:t>
      </w:r>
    </w:p>
    <w:p w:rsidR="00C044DF" w:rsidRDefault="00C044DF" w:rsidP="00C044DF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</w:p>
    <w:p w:rsidR="00FE3E67" w:rsidRPr="00C044DF" w:rsidRDefault="00FE3E67" w:rsidP="00FE3E67">
      <w:pPr>
        <w:pStyle w:val="Default"/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sz w:val="22"/>
          <w:szCs w:val="22"/>
        </w:rPr>
        <w:t xml:space="preserve">Oświadczamy, że nasza praca konkursowa nie narusza praw autorskich osób trzecich. W przypadku wystąpienia osoby trzeciej przeciwko Zamawiającemu z roszczeniami z tytułu naruszenia jej praw autorskich do pracy konkursowej lub jej części, w tym prawa własności, autorskich praw osobistych i majątkowych, przejmiemy odpowiedzialność wobec tej osoby. </w:t>
      </w:r>
    </w:p>
    <w:p w:rsidR="00FE3E67" w:rsidRPr="00FE3E67" w:rsidRDefault="00FE3E67" w:rsidP="00FE3E67">
      <w:pPr>
        <w:pStyle w:val="Default"/>
        <w:rPr>
          <w:rFonts w:ascii="Arial" w:hAnsi="Arial" w:cs="Arial"/>
          <w:sz w:val="22"/>
          <w:szCs w:val="22"/>
        </w:rPr>
      </w:pPr>
    </w:p>
    <w:p w:rsidR="00FE3E67" w:rsidRDefault="00FE3E67" w:rsidP="00FE3E67">
      <w:pPr>
        <w:rPr>
          <w:rFonts w:cs="Arial"/>
          <w:sz w:val="22"/>
          <w:szCs w:val="22"/>
        </w:rPr>
      </w:pPr>
    </w:p>
    <w:p w:rsidR="00C044DF" w:rsidRDefault="00C044DF" w:rsidP="00FE3E67">
      <w:pPr>
        <w:rPr>
          <w:rFonts w:cs="Arial"/>
          <w:sz w:val="22"/>
          <w:szCs w:val="22"/>
        </w:rPr>
      </w:pPr>
    </w:p>
    <w:p w:rsidR="00C044DF" w:rsidRPr="00FE3E67" w:rsidRDefault="00C044DF" w:rsidP="00FE3E67">
      <w:pPr>
        <w:rPr>
          <w:rFonts w:cs="Arial"/>
          <w:sz w:val="22"/>
          <w:szCs w:val="22"/>
        </w:rPr>
      </w:pPr>
    </w:p>
    <w:p w:rsidR="00FE3E67" w:rsidRPr="00FE3E67" w:rsidRDefault="00FE3E67" w:rsidP="00FE3E67">
      <w:pPr>
        <w:rPr>
          <w:rFonts w:cs="Arial"/>
          <w:sz w:val="22"/>
          <w:szCs w:val="22"/>
        </w:rPr>
      </w:pPr>
    </w:p>
    <w:p w:rsidR="00FE3E67" w:rsidRPr="0039212B" w:rsidRDefault="00FE3E67" w:rsidP="00C05C50">
      <w:pPr>
        <w:ind w:firstLine="708"/>
        <w:rPr>
          <w:rFonts w:cs="Arial"/>
        </w:rPr>
      </w:pPr>
      <w:r w:rsidRPr="00FE3E67">
        <w:rPr>
          <w:rFonts w:cs="Arial"/>
          <w:sz w:val="22"/>
          <w:szCs w:val="22"/>
        </w:rPr>
        <w:t>..</w:t>
      </w:r>
      <w:r w:rsidRPr="00C05C50">
        <w:rPr>
          <w:rFonts w:cs="Arial"/>
          <w:sz w:val="16"/>
          <w:szCs w:val="16"/>
        </w:rPr>
        <w:t>.................................., dnia ..............................</w:t>
      </w:r>
      <w:r w:rsidRPr="00FE3E67">
        <w:rPr>
          <w:rFonts w:cs="Arial"/>
          <w:sz w:val="22"/>
          <w:szCs w:val="22"/>
        </w:rPr>
        <w:t>.</w:t>
      </w:r>
      <w:r w:rsidRPr="0039212B">
        <w:rPr>
          <w:rFonts w:cs="Arial"/>
        </w:rPr>
        <w:t xml:space="preserve"> </w:t>
      </w:r>
    </w:p>
    <w:p w:rsidR="00FE3E67" w:rsidRDefault="00FE3E67" w:rsidP="00FE3E67">
      <w:pPr>
        <w:ind w:left="4956"/>
        <w:rPr>
          <w:rFonts w:cs="Arial"/>
          <w:sz w:val="16"/>
          <w:szCs w:val="16"/>
        </w:rPr>
      </w:pPr>
    </w:p>
    <w:p w:rsidR="00FE3E67" w:rsidRDefault="00FE3E67" w:rsidP="00FE3E67">
      <w:pPr>
        <w:ind w:left="4956"/>
        <w:rPr>
          <w:rFonts w:cs="Arial"/>
          <w:sz w:val="16"/>
          <w:szCs w:val="16"/>
        </w:rPr>
      </w:pPr>
    </w:p>
    <w:p w:rsidR="00FE3E67" w:rsidRDefault="00FE3E67" w:rsidP="00FE3E67">
      <w:pPr>
        <w:ind w:left="4956"/>
        <w:rPr>
          <w:rFonts w:cs="Arial"/>
          <w:sz w:val="16"/>
          <w:szCs w:val="16"/>
        </w:rPr>
      </w:pPr>
    </w:p>
    <w:p w:rsidR="00FE3E67" w:rsidRDefault="00FE3E67" w:rsidP="00FE3E67">
      <w:pPr>
        <w:ind w:left="4956"/>
        <w:rPr>
          <w:rFonts w:cs="Arial"/>
          <w:sz w:val="16"/>
          <w:szCs w:val="16"/>
        </w:rPr>
      </w:pPr>
    </w:p>
    <w:p w:rsidR="00FE3E67" w:rsidRDefault="00FE3E67" w:rsidP="00FE3E67">
      <w:pPr>
        <w:ind w:left="4956"/>
        <w:rPr>
          <w:rFonts w:cs="Arial"/>
          <w:sz w:val="16"/>
          <w:szCs w:val="16"/>
        </w:rPr>
      </w:pPr>
    </w:p>
    <w:p w:rsidR="00FE3E67" w:rsidRDefault="00FE3E67" w:rsidP="00FE3E67">
      <w:pPr>
        <w:ind w:left="4956"/>
        <w:rPr>
          <w:rFonts w:cs="Arial"/>
          <w:sz w:val="16"/>
          <w:szCs w:val="16"/>
        </w:rPr>
      </w:pPr>
    </w:p>
    <w:p w:rsidR="00FE3E67" w:rsidRDefault="00FE3E67" w:rsidP="00FE3E67">
      <w:pPr>
        <w:ind w:left="4956"/>
        <w:rPr>
          <w:rFonts w:cs="Arial"/>
          <w:sz w:val="16"/>
          <w:szCs w:val="16"/>
        </w:rPr>
      </w:pPr>
    </w:p>
    <w:p w:rsidR="00FE3E67" w:rsidRPr="00FE3E67" w:rsidRDefault="00FE3E67" w:rsidP="00FE3E67">
      <w:pPr>
        <w:ind w:left="4956"/>
        <w:rPr>
          <w:rFonts w:cs="Arial"/>
          <w:sz w:val="16"/>
          <w:szCs w:val="16"/>
        </w:rPr>
      </w:pPr>
      <w:r w:rsidRPr="00FE3E67">
        <w:rPr>
          <w:rFonts w:cs="Arial"/>
          <w:sz w:val="16"/>
          <w:szCs w:val="16"/>
        </w:rPr>
        <w:t>............................................................</w:t>
      </w:r>
      <w:r>
        <w:rPr>
          <w:rFonts w:cs="Arial"/>
          <w:sz w:val="16"/>
          <w:szCs w:val="16"/>
        </w:rPr>
        <w:t>.............................</w:t>
      </w:r>
      <w:r w:rsidRPr="00FE3E67">
        <w:rPr>
          <w:rFonts w:cs="Arial"/>
          <w:sz w:val="16"/>
          <w:szCs w:val="16"/>
        </w:rPr>
        <w:t>.</w:t>
      </w:r>
    </w:p>
    <w:p w:rsidR="00FE3E67" w:rsidRPr="00FE3E67" w:rsidRDefault="00FE3E67" w:rsidP="00FE3E67">
      <w:pPr>
        <w:ind w:left="4956"/>
        <w:jc w:val="center"/>
        <w:rPr>
          <w:rFonts w:cs="Arial"/>
          <w:sz w:val="16"/>
          <w:szCs w:val="16"/>
        </w:rPr>
      </w:pPr>
      <w:r w:rsidRPr="00FE3E67">
        <w:rPr>
          <w:rFonts w:cs="Arial"/>
          <w:sz w:val="16"/>
          <w:szCs w:val="16"/>
        </w:rPr>
        <w:t xml:space="preserve">Podpis osoby uprawnionej (osób uprawnionych) </w:t>
      </w:r>
      <w:r>
        <w:rPr>
          <w:rFonts w:cs="Arial"/>
          <w:sz w:val="16"/>
          <w:szCs w:val="16"/>
        </w:rPr>
        <w:br/>
      </w:r>
      <w:r w:rsidRPr="00FE3E67">
        <w:rPr>
          <w:rFonts w:cs="Arial"/>
          <w:sz w:val="16"/>
          <w:szCs w:val="16"/>
        </w:rPr>
        <w:t>do reprezentowania Uczestnika Konkursu</w:t>
      </w:r>
    </w:p>
    <w:p w:rsidR="00FE3E67" w:rsidRPr="00FE3E67" w:rsidRDefault="00FE3E67" w:rsidP="00FE3E67">
      <w:pPr>
        <w:rPr>
          <w:sz w:val="16"/>
          <w:szCs w:val="16"/>
        </w:rPr>
      </w:pPr>
      <w:r w:rsidRPr="00FE3E67">
        <w:rPr>
          <w:rFonts w:cs="Arial"/>
          <w:sz w:val="16"/>
          <w:szCs w:val="16"/>
        </w:rPr>
        <w:br w:type="page"/>
      </w:r>
    </w:p>
    <w:p w:rsidR="00C044DF" w:rsidRPr="00FA6AC5" w:rsidRDefault="00C044DF" w:rsidP="00C044DF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FA6AC5">
        <w:rPr>
          <w:rFonts w:ascii="Arial" w:hAnsi="Arial" w:cs="Arial"/>
          <w:sz w:val="22"/>
          <w:szCs w:val="22"/>
        </w:rPr>
        <w:lastRenderedPageBreak/>
        <w:t xml:space="preserve"> </w:t>
      </w:r>
      <w:r w:rsidRPr="00FA6AC5">
        <w:rPr>
          <w:rFonts w:ascii="Arial" w:hAnsi="Arial" w:cs="Arial"/>
          <w:b/>
          <w:bCs/>
          <w:iCs/>
          <w:sz w:val="22"/>
          <w:szCs w:val="22"/>
        </w:rPr>
        <w:t>Załącznik Nr 8</w:t>
      </w:r>
    </w:p>
    <w:p w:rsidR="00C044DF" w:rsidRDefault="00C044DF" w:rsidP="00C044DF">
      <w:pPr>
        <w:pStyle w:val="Default"/>
        <w:rPr>
          <w:rFonts w:ascii="Arial" w:hAnsi="Arial" w:cs="Arial"/>
          <w:i/>
          <w:iCs/>
        </w:rPr>
      </w:pPr>
    </w:p>
    <w:p w:rsidR="00C044DF" w:rsidRDefault="00C044DF" w:rsidP="00C044DF">
      <w:pPr>
        <w:pStyle w:val="Default"/>
        <w:rPr>
          <w:rFonts w:ascii="Arial" w:hAnsi="Arial" w:cs="Arial"/>
          <w:i/>
          <w:iCs/>
        </w:rPr>
      </w:pPr>
    </w:p>
    <w:p w:rsidR="00C044DF" w:rsidRDefault="00C044DF" w:rsidP="00C044DF">
      <w:pPr>
        <w:pStyle w:val="Default"/>
        <w:rPr>
          <w:rFonts w:ascii="Arial" w:hAnsi="Arial" w:cs="Arial"/>
          <w:i/>
          <w:iCs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i/>
          <w:iCs/>
        </w:rPr>
      </w:pPr>
      <w:r w:rsidRPr="0039212B">
        <w:rPr>
          <w:rFonts w:ascii="Arial" w:hAnsi="Arial" w:cs="Arial"/>
          <w:i/>
          <w:iCs/>
        </w:rPr>
        <w:t>………………………………………………..</w:t>
      </w:r>
    </w:p>
    <w:p w:rsidR="00C044DF" w:rsidRPr="00C044DF" w:rsidRDefault="00C044DF" w:rsidP="00C044DF">
      <w:pPr>
        <w:pStyle w:val="Defaul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               </w:t>
      </w:r>
      <w:r w:rsidRPr="00C044DF">
        <w:rPr>
          <w:rFonts w:ascii="Arial" w:hAnsi="Arial" w:cs="Arial"/>
          <w:iCs/>
          <w:sz w:val="16"/>
          <w:szCs w:val="16"/>
        </w:rPr>
        <w:t xml:space="preserve"> Pieczęć/Nazwa i adres Uczestnika Konkursu </w:t>
      </w:r>
    </w:p>
    <w:p w:rsidR="00C044DF" w:rsidRPr="0039212B" w:rsidRDefault="00C044DF" w:rsidP="00C044DF">
      <w:pPr>
        <w:pStyle w:val="Default"/>
        <w:rPr>
          <w:rFonts w:ascii="Arial" w:hAnsi="Arial" w:cs="Arial"/>
          <w:b/>
          <w:bCs/>
          <w:i/>
          <w:iCs/>
        </w:rPr>
      </w:pPr>
    </w:p>
    <w:p w:rsidR="00C044DF" w:rsidRDefault="00C044DF" w:rsidP="00C044DF">
      <w:pPr>
        <w:pStyle w:val="Default"/>
        <w:rPr>
          <w:rFonts w:ascii="Arial" w:hAnsi="Arial" w:cs="Arial"/>
          <w:b/>
          <w:bCs/>
          <w:i/>
          <w:iCs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b/>
          <w:bCs/>
          <w:i/>
          <w:iCs/>
        </w:rPr>
      </w:pPr>
    </w:p>
    <w:p w:rsidR="00C044DF" w:rsidRPr="0039212B" w:rsidRDefault="00C044DF" w:rsidP="00C044DF">
      <w:pPr>
        <w:pStyle w:val="Default"/>
        <w:jc w:val="center"/>
        <w:rPr>
          <w:rFonts w:ascii="Arial" w:hAnsi="Arial" w:cs="Arial"/>
          <w:b/>
          <w:bCs/>
          <w:iCs/>
        </w:rPr>
      </w:pPr>
    </w:p>
    <w:p w:rsidR="00C044DF" w:rsidRPr="0039212B" w:rsidRDefault="00C044DF" w:rsidP="00C044DF">
      <w:pPr>
        <w:pStyle w:val="Default"/>
        <w:jc w:val="center"/>
        <w:rPr>
          <w:rFonts w:ascii="Arial" w:hAnsi="Arial" w:cs="Arial"/>
          <w:b/>
        </w:rPr>
      </w:pPr>
      <w:r w:rsidRPr="0039212B">
        <w:rPr>
          <w:rFonts w:ascii="Arial" w:hAnsi="Arial" w:cs="Arial"/>
          <w:b/>
          <w:bCs/>
          <w:iCs/>
        </w:rPr>
        <w:t>PEŁNOMOCNICTWO</w:t>
      </w:r>
    </w:p>
    <w:p w:rsidR="00C044DF" w:rsidRPr="00C044DF" w:rsidRDefault="00C044DF" w:rsidP="00C044D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C044DF">
        <w:rPr>
          <w:rFonts w:ascii="Arial" w:hAnsi="Arial" w:cs="Arial"/>
          <w:b/>
          <w:bCs/>
          <w:iCs/>
          <w:sz w:val="22"/>
          <w:szCs w:val="22"/>
        </w:rPr>
        <w:t>Uczestnika Konkursu samodzielnie biorącego udział w Konkursie na:</w:t>
      </w:r>
    </w:p>
    <w:p w:rsidR="00C044DF" w:rsidRDefault="00C044DF" w:rsidP="00C044DF">
      <w:pPr>
        <w:autoSpaceDE w:val="0"/>
        <w:autoSpaceDN w:val="0"/>
        <w:adjustRightInd w:val="0"/>
        <w:jc w:val="center"/>
        <w:rPr>
          <w:rFonts w:cs="Arial"/>
          <w:b/>
          <w:sz w:val="22"/>
          <w:szCs w:val="22"/>
        </w:rPr>
      </w:pPr>
    </w:p>
    <w:p w:rsidR="00C044DF" w:rsidRDefault="00C05C50" w:rsidP="00C05C50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sz w:val="22"/>
          <w:szCs w:val="22"/>
        </w:rPr>
        <w:t>koncepcję</w:t>
      </w:r>
      <w:r w:rsidR="00C044DF">
        <w:rPr>
          <w:rFonts w:cs="Arial"/>
          <w:b/>
          <w:bCs/>
          <w:color w:val="000000"/>
          <w:sz w:val="22"/>
          <w:szCs w:val="22"/>
        </w:rPr>
        <w:t xml:space="preserve"> mebli miejskich </w:t>
      </w:r>
      <w:r>
        <w:rPr>
          <w:rFonts w:cs="Arial"/>
          <w:b/>
          <w:bCs/>
          <w:color w:val="000000"/>
          <w:sz w:val="22"/>
          <w:szCs w:val="22"/>
        </w:rPr>
        <w:t xml:space="preserve">w </w:t>
      </w:r>
      <w:r w:rsidR="00C044DF">
        <w:rPr>
          <w:rFonts w:cs="Arial"/>
          <w:b/>
          <w:bCs/>
          <w:color w:val="000000"/>
          <w:sz w:val="22"/>
          <w:szCs w:val="22"/>
        </w:rPr>
        <w:t>Centrum Hewelianum w Gdańsku</w:t>
      </w:r>
    </w:p>
    <w:p w:rsidR="00C044DF" w:rsidRDefault="00C044DF" w:rsidP="00C044DF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</w:p>
    <w:p w:rsidR="00C044DF" w:rsidRDefault="00C044DF" w:rsidP="00C044DF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 xml:space="preserve">w ramach projektu pt. „Rewaloryzacja i adaptacja Wozowni Artyleryjskiej wraz z otoczeniem, na potrzeby Centrum Hewelianum w Gdańsku”, realizowanego w ramach Regionalnego Programu Operacyjnego Województwa Pomorskiego na lata 2014-2020 </w:t>
      </w:r>
    </w:p>
    <w:p w:rsidR="00C044DF" w:rsidRDefault="00C044DF" w:rsidP="00C044DF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>współfinansowanego z Europejskiego Funduszu Rozwoju Regionalnego.</w:t>
      </w:r>
    </w:p>
    <w:p w:rsidR="00C044DF" w:rsidRPr="0039212B" w:rsidRDefault="00C044DF" w:rsidP="00C044DF">
      <w:pPr>
        <w:pStyle w:val="NormalnyWeb"/>
        <w:spacing w:before="0" w:beforeAutospacing="0" w:after="0"/>
        <w:jc w:val="center"/>
        <w:rPr>
          <w:rFonts w:ascii="Arial" w:hAnsi="Arial" w:cs="Arial"/>
          <w:i/>
        </w:rPr>
      </w:pPr>
    </w:p>
    <w:p w:rsidR="00C044DF" w:rsidRPr="00C044DF" w:rsidRDefault="00C044DF" w:rsidP="00C044DF">
      <w:pPr>
        <w:pStyle w:val="Default"/>
        <w:rPr>
          <w:rFonts w:ascii="Arial" w:hAnsi="Arial" w:cs="Arial"/>
          <w:sz w:val="22"/>
          <w:szCs w:val="22"/>
        </w:rPr>
      </w:pP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sz w:val="22"/>
          <w:szCs w:val="22"/>
        </w:rPr>
        <w:t xml:space="preserve">Uczestnik Konkursu </w:t>
      </w:r>
      <w:r w:rsidRPr="00C044DF">
        <w:rPr>
          <w:rFonts w:ascii="Arial" w:hAnsi="Arial" w:cs="Arial"/>
          <w:b/>
          <w:bCs/>
          <w:sz w:val="22"/>
          <w:szCs w:val="22"/>
        </w:rPr>
        <w:t xml:space="preserve">samodzielnie </w:t>
      </w:r>
      <w:r w:rsidRPr="00C044DF">
        <w:rPr>
          <w:rFonts w:ascii="Arial" w:hAnsi="Arial" w:cs="Arial"/>
          <w:sz w:val="22"/>
          <w:szCs w:val="22"/>
        </w:rPr>
        <w:t xml:space="preserve">biorący udział w Konkursie </w:t>
      </w: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……………………………………………………………………………………….. </w:t>
      </w:r>
    </w:p>
    <w:p w:rsidR="00C044DF" w:rsidRPr="00FA6AC5" w:rsidRDefault="00C044DF" w:rsidP="00C044DF">
      <w:pPr>
        <w:pStyle w:val="Default"/>
        <w:jc w:val="both"/>
        <w:rPr>
          <w:rFonts w:ascii="Arial" w:hAnsi="Arial" w:cs="Arial"/>
          <w:sz w:val="16"/>
          <w:szCs w:val="16"/>
        </w:rPr>
      </w:pPr>
      <w:r w:rsidRPr="00FA6AC5">
        <w:rPr>
          <w:rFonts w:ascii="Arial" w:hAnsi="Arial" w:cs="Arial"/>
          <w:iCs/>
          <w:sz w:val="16"/>
          <w:szCs w:val="16"/>
        </w:rPr>
        <w:t xml:space="preserve">(imię i nazwisko/nazwa, miejsce zamieszkania/siedziba Uczestnika Konkursu) </w:t>
      </w:r>
    </w:p>
    <w:p w:rsidR="00C044DF" w:rsidRPr="00FA6AC5" w:rsidRDefault="00C044DF" w:rsidP="00C044DF">
      <w:pPr>
        <w:pStyle w:val="Default"/>
        <w:jc w:val="both"/>
        <w:rPr>
          <w:rFonts w:ascii="Arial" w:hAnsi="Arial" w:cs="Arial"/>
          <w:sz w:val="16"/>
          <w:szCs w:val="16"/>
        </w:rPr>
      </w:pPr>
    </w:p>
    <w:p w:rsid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sz w:val="22"/>
          <w:szCs w:val="22"/>
        </w:rPr>
        <w:t xml:space="preserve">mocą niniejszego pełnomocnictwa ustanawia Pełnomocnika w osobie: </w:t>
      </w: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……………………………………………………………………………………….. </w:t>
      </w:r>
    </w:p>
    <w:p w:rsidR="00C044DF" w:rsidRPr="00FA6AC5" w:rsidRDefault="00C044DF" w:rsidP="00C044DF">
      <w:pPr>
        <w:pStyle w:val="Default"/>
        <w:jc w:val="both"/>
        <w:rPr>
          <w:rFonts w:ascii="Arial" w:hAnsi="Arial" w:cs="Arial"/>
          <w:sz w:val="16"/>
          <w:szCs w:val="16"/>
        </w:rPr>
      </w:pPr>
      <w:r w:rsidRPr="00FA6AC5">
        <w:rPr>
          <w:rFonts w:ascii="Arial" w:hAnsi="Arial" w:cs="Arial"/>
          <w:iCs/>
          <w:sz w:val="16"/>
          <w:szCs w:val="16"/>
        </w:rPr>
        <w:t xml:space="preserve">(imię i nazwisko/nazwa, miejsce zamieszkania/siedziba Pełnomocnika) </w:t>
      </w:r>
    </w:p>
    <w:p w:rsidR="00C044DF" w:rsidRPr="00C044DF" w:rsidRDefault="00C044DF" w:rsidP="00FA6AC5">
      <w:pPr>
        <w:pStyle w:val="Default"/>
        <w:ind w:firstLine="708"/>
        <w:jc w:val="both"/>
        <w:rPr>
          <w:rFonts w:ascii="Arial" w:hAnsi="Arial" w:cs="Arial"/>
          <w:sz w:val="16"/>
          <w:szCs w:val="16"/>
        </w:rPr>
      </w:pP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sz w:val="22"/>
          <w:szCs w:val="22"/>
        </w:rPr>
        <w:t xml:space="preserve">Pełnomocnik jest uprawniony do składania w imieniu Uczestnika Konkursu, wszelkich oświadczeń woli i wiedzy wymaganych w toku Konkursu, w szczególności do złożenia w imieniu Uczestnika Konkursu Wniosku o dopuszczenie do udziału w Konkursie i pracy konkursowej, jak również wszystkich dokumentów i oświadczeń, które mogą być wymagane przez Zamawiającego, w tym przeniesienia praw autorskich. </w:t>
      </w: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Pr="00C044DF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sz w:val="22"/>
          <w:szCs w:val="22"/>
        </w:rPr>
        <w:t xml:space="preserve">...................................................., dnia .................................... </w:t>
      </w:r>
    </w:p>
    <w:p w:rsidR="00C044DF" w:rsidRPr="00C044DF" w:rsidRDefault="00C044DF" w:rsidP="00C044DF">
      <w:pPr>
        <w:jc w:val="both"/>
        <w:rPr>
          <w:rFonts w:cs="Arial"/>
          <w:sz w:val="22"/>
          <w:szCs w:val="22"/>
        </w:rPr>
      </w:pPr>
    </w:p>
    <w:p w:rsidR="00C044DF" w:rsidRPr="00C044DF" w:rsidRDefault="00C044DF" w:rsidP="00C044DF">
      <w:pPr>
        <w:jc w:val="both"/>
        <w:rPr>
          <w:rFonts w:cs="Arial"/>
          <w:sz w:val="22"/>
          <w:szCs w:val="22"/>
        </w:rPr>
      </w:pPr>
    </w:p>
    <w:p w:rsidR="00C044DF" w:rsidRDefault="00C044DF" w:rsidP="00C044DF">
      <w:pPr>
        <w:ind w:left="3540" w:firstLine="708"/>
        <w:jc w:val="both"/>
        <w:rPr>
          <w:rFonts w:cs="Arial"/>
        </w:rPr>
      </w:pPr>
    </w:p>
    <w:p w:rsidR="00C044DF" w:rsidRPr="0039212B" w:rsidRDefault="00C044DF" w:rsidP="00C044DF">
      <w:pPr>
        <w:ind w:left="3540" w:firstLine="708"/>
        <w:jc w:val="both"/>
        <w:rPr>
          <w:rFonts w:cs="Arial"/>
        </w:rPr>
      </w:pPr>
      <w:r w:rsidRPr="0039212B">
        <w:rPr>
          <w:rFonts w:cs="Arial"/>
        </w:rPr>
        <w:t>............................................</w:t>
      </w:r>
      <w:r>
        <w:rPr>
          <w:rFonts w:cs="Arial"/>
        </w:rPr>
        <w:t>............................</w:t>
      </w:r>
    </w:p>
    <w:p w:rsidR="00C044DF" w:rsidRPr="00C044DF" w:rsidRDefault="00C044DF" w:rsidP="00C044DF">
      <w:pPr>
        <w:ind w:left="4248"/>
        <w:jc w:val="center"/>
        <w:rPr>
          <w:rFonts w:cs="Arial"/>
          <w:sz w:val="16"/>
          <w:szCs w:val="16"/>
        </w:rPr>
      </w:pPr>
      <w:r w:rsidRPr="00C044DF">
        <w:rPr>
          <w:rFonts w:cs="Arial"/>
          <w:sz w:val="16"/>
          <w:szCs w:val="16"/>
        </w:rPr>
        <w:t>Podpis osoby uprawnionej (osób uprawnionych) do reprezentowania Uczestnika Konkursu</w:t>
      </w:r>
    </w:p>
    <w:p w:rsidR="00FE3E67" w:rsidRDefault="00FE3E67" w:rsidP="00C044DF">
      <w:pPr>
        <w:rPr>
          <w:rFonts w:cs="Arial"/>
        </w:rPr>
      </w:pPr>
    </w:p>
    <w:p w:rsidR="00C044DF" w:rsidRDefault="00C044DF" w:rsidP="00C044DF">
      <w:pPr>
        <w:rPr>
          <w:rFonts w:cs="Arial"/>
        </w:rPr>
      </w:pPr>
    </w:p>
    <w:p w:rsidR="00334155" w:rsidRDefault="00334155" w:rsidP="00C044DF">
      <w:pPr>
        <w:rPr>
          <w:rFonts w:cs="Arial"/>
        </w:rPr>
      </w:pPr>
    </w:p>
    <w:p w:rsidR="00C044DF" w:rsidRDefault="00C044DF" w:rsidP="00C044DF">
      <w:pPr>
        <w:pStyle w:val="Default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C044DF" w:rsidRPr="00C044DF" w:rsidRDefault="00C044DF" w:rsidP="00C044DF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C044DF">
        <w:rPr>
          <w:rFonts w:ascii="Arial" w:hAnsi="Arial" w:cs="Arial"/>
          <w:b/>
          <w:bCs/>
          <w:iCs/>
          <w:sz w:val="22"/>
          <w:szCs w:val="22"/>
        </w:rPr>
        <w:lastRenderedPageBreak/>
        <w:t>Załącznik Nr 9</w:t>
      </w:r>
    </w:p>
    <w:p w:rsidR="00C044DF" w:rsidRDefault="00C044DF" w:rsidP="00C044DF">
      <w:pPr>
        <w:pStyle w:val="Default"/>
        <w:rPr>
          <w:rFonts w:ascii="Arial" w:hAnsi="Arial" w:cs="Arial"/>
          <w:i/>
          <w:iCs/>
          <w:sz w:val="23"/>
          <w:szCs w:val="23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i/>
          <w:iCs/>
          <w:sz w:val="23"/>
          <w:szCs w:val="23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i/>
          <w:iCs/>
          <w:sz w:val="23"/>
          <w:szCs w:val="23"/>
        </w:rPr>
      </w:pPr>
      <w:r w:rsidRPr="0039212B">
        <w:rPr>
          <w:rFonts w:ascii="Arial" w:hAnsi="Arial" w:cs="Arial"/>
          <w:i/>
          <w:iCs/>
          <w:sz w:val="23"/>
          <w:szCs w:val="23"/>
        </w:rPr>
        <w:t xml:space="preserve">……………………………………………….. </w:t>
      </w:r>
    </w:p>
    <w:p w:rsidR="00C044DF" w:rsidRPr="00FA6AC5" w:rsidRDefault="00C044DF" w:rsidP="00C044DF">
      <w:pPr>
        <w:pStyle w:val="Default"/>
        <w:rPr>
          <w:rFonts w:ascii="Arial" w:hAnsi="Arial" w:cs="Arial"/>
          <w:sz w:val="16"/>
          <w:szCs w:val="16"/>
        </w:rPr>
      </w:pPr>
      <w:r w:rsidRPr="00FA6AC5">
        <w:rPr>
          <w:rFonts w:ascii="Arial" w:hAnsi="Arial" w:cs="Arial"/>
          <w:iCs/>
          <w:sz w:val="16"/>
          <w:szCs w:val="16"/>
        </w:rPr>
        <w:t xml:space="preserve">                Pieczęć/Nazwa i adres Uczestnika Konkursu </w:t>
      </w:r>
    </w:p>
    <w:p w:rsidR="00C044DF" w:rsidRDefault="00C044DF" w:rsidP="00C044DF">
      <w:pPr>
        <w:pStyle w:val="Default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:rsidR="00C044DF" w:rsidRPr="00C044DF" w:rsidRDefault="00C044DF" w:rsidP="00C044DF">
      <w:pPr>
        <w:pStyle w:val="Default"/>
        <w:jc w:val="center"/>
        <w:rPr>
          <w:rFonts w:ascii="Arial" w:hAnsi="Arial" w:cs="Arial"/>
          <w:b/>
          <w:bCs/>
          <w:iCs/>
        </w:rPr>
      </w:pPr>
    </w:p>
    <w:p w:rsidR="00C044DF" w:rsidRPr="00C044DF" w:rsidRDefault="00C044DF" w:rsidP="00C044DF">
      <w:pPr>
        <w:pStyle w:val="Default"/>
        <w:jc w:val="center"/>
        <w:rPr>
          <w:rFonts w:ascii="Arial" w:hAnsi="Arial" w:cs="Arial"/>
        </w:rPr>
      </w:pPr>
      <w:r w:rsidRPr="00C044DF">
        <w:rPr>
          <w:rFonts w:ascii="Arial" w:hAnsi="Arial" w:cs="Arial"/>
          <w:b/>
          <w:bCs/>
          <w:iCs/>
        </w:rPr>
        <w:t>PEŁNOMOCNICTWO</w:t>
      </w:r>
    </w:p>
    <w:p w:rsidR="00C044DF" w:rsidRDefault="00C044DF" w:rsidP="00C044DF">
      <w:pPr>
        <w:pStyle w:val="Default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39212B">
        <w:rPr>
          <w:rFonts w:ascii="Arial" w:hAnsi="Arial" w:cs="Arial"/>
          <w:b/>
          <w:bCs/>
          <w:iCs/>
          <w:sz w:val="22"/>
          <w:szCs w:val="22"/>
        </w:rPr>
        <w:t>Uczestników Konkursu wspólnie biorących udział w Konkursie na:</w:t>
      </w:r>
    </w:p>
    <w:p w:rsidR="00C044DF" w:rsidRPr="00C044DF" w:rsidRDefault="00C044DF" w:rsidP="00C044DF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C044DF" w:rsidRDefault="00C05C50" w:rsidP="00C05C50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>koncepcję</w:t>
      </w:r>
      <w:r w:rsidR="00C044DF">
        <w:rPr>
          <w:rFonts w:cs="Arial"/>
          <w:b/>
          <w:bCs/>
          <w:color w:val="000000"/>
          <w:sz w:val="22"/>
          <w:szCs w:val="22"/>
        </w:rPr>
        <w:t xml:space="preserve"> mebli miejskich </w:t>
      </w:r>
      <w:r>
        <w:rPr>
          <w:rFonts w:cs="Arial"/>
          <w:b/>
          <w:bCs/>
          <w:color w:val="000000"/>
          <w:sz w:val="22"/>
          <w:szCs w:val="22"/>
        </w:rPr>
        <w:t>w</w:t>
      </w:r>
      <w:r w:rsidR="00C044DF">
        <w:rPr>
          <w:rFonts w:cs="Arial"/>
          <w:b/>
          <w:bCs/>
          <w:color w:val="000000"/>
          <w:sz w:val="22"/>
          <w:szCs w:val="22"/>
        </w:rPr>
        <w:t xml:space="preserve"> Centrum Hewelianum w Gdańsku</w:t>
      </w:r>
    </w:p>
    <w:p w:rsidR="00610107" w:rsidRDefault="00610107" w:rsidP="00610107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22"/>
          <w:szCs w:val="22"/>
        </w:rPr>
      </w:pPr>
    </w:p>
    <w:p w:rsidR="00C044DF" w:rsidRDefault="00C044DF" w:rsidP="00C044DF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 xml:space="preserve">w ramach projektu pt. „Rewaloryzacja i adaptacja Wozowni Artyleryjskiej wraz z otoczeniem, na potrzeby Centrum Hewelianum w Gdańsku”, realizowanego w ramach Regionalnego Programu Operacyjnego Województwa Pomorskiego na lata 2014-2020 </w:t>
      </w:r>
    </w:p>
    <w:p w:rsidR="00C044DF" w:rsidRDefault="00C044DF" w:rsidP="00C044DF">
      <w:pPr>
        <w:jc w:val="center"/>
        <w:rPr>
          <w:rFonts w:eastAsiaTheme="minorHAnsi" w:cs="Arial"/>
          <w:sz w:val="22"/>
          <w:szCs w:val="22"/>
          <w:lang w:eastAsia="en-US"/>
        </w:rPr>
      </w:pPr>
      <w:r>
        <w:rPr>
          <w:rFonts w:eastAsiaTheme="minorHAnsi" w:cs="Arial"/>
          <w:sz w:val="22"/>
          <w:szCs w:val="22"/>
          <w:lang w:eastAsia="en-US"/>
        </w:rPr>
        <w:t>współfinansowanego z Europejskiego Funduszu Rozwoju Regionalnego.</w:t>
      </w: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  <w:r w:rsidRPr="0039212B">
        <w:rPr>
          <w:rFonts w:ascii="Arial" w:hAnsi="Arial" w:cs="Arial"/>
          <w:sz w:val="22"/>
          <w:szCs w:val="22"/>
        </w:rPr>
        <w:t xml:space="preserve">Uczestnicy Konkursu </w:t>
      </w:r>
      <w:r w:rsidRPr="0039212B">
        <w:rPr>
          <w:rFonts w:ascii="Arial" w:hAnsi="Arial" w:cs="Arial"/>
          <w:b/>
          <w:bCs/>
          <w:sz w:val="22"/>
          <w:szCs w:val="22"/>
        </w:rPr>
        <w:t xml:space="preserve">wspólnie </w:t>
      </w:r>
      <w:r w:rsidRPr="0039212B">
        <w:rPr>
          <w:rFonts w:ascii="Arial" w:hAnsi="Arial" w:cs="Arial"/>
          <w:sz w:val="22"/>
          <w:szCs w:val="22"/>
        </w:rPr>
        <w:t xml:space="preserve">biorący udział w Konkursie </w:t>
      </w: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  <w:r w:rsidRPr="0039212B">
        <w:rPr>
          <w:rFonts w:ascii="Arial" w:hAnsi="Arial" w:cs="Arial"/>
          <w:sz w:val="22"/>
          <w:szCs w:val="22"/>
        </w:rPr>
        <w:t xml:space="preserve">1. ……………………………………………………………………………………….. </w:t>
      </w:r>
    </w:p>
    <w:p w:rsidR="00C044DF" w:rsidRDefault="00C044DF" w:rsidP="00C044DF">
      <w:pPr>
        <w:pStyle w:val="Default"/>
        <w:ind w:firstLine="708"/>
        <w:rPr>
          <w:rFonts w:ascii="Arial" w:hAnsi="Arial" w:cs="Arial"/>
          <w:iCs/>
          <w:sz w:val="16"/>
          <w:szCs w:val="16"/>
        </w:rPr>
      </w:pPr>
      <w:r w:rsidRPr="00C044DF">
        <w:rPr>
          <w:rFonts w:ascii="Arial" w:hAnsi="Arial" w:cs="Arial"/>
          <w:iCs/>
          <w:sz w:val="16"/>
          <w:szCs w:val="16"/>
        </w:rPr>
        <w:t xml:space="preserve">(imię i nazwisko/nazwa, miejsce zamieszkania/siedziba Uczestnika Konkursu) </w:t>
      </w:r>
    </w:p>
    <w:p w:rsidR="00C044DF" w:rsidRPr="00C044DF" w:rsidRDefault="00C044DF" w:rsidP="00C044DF">
      <w:pPr>
        <w:pStyle w:val="Default"/>
        <w:ind w:firstLine="708"/>
        <w:rPr>
          <w:rFonts w:ascii="Arial" w:hAnsi="Arial" w:cs="Arial"/>
          <w:sz w:val="16"/>
          <w:szCs w:val="16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  <w:r w:rsidRPr="0039212B">
        <w:rPr>
          <w:rFonts w:ascii="Arial" w:hAnsi="Arial" w:cs="Arial"/>
          <w:sz w:val="22"/>
          <w:szCs w:val="22"/>
        </w:rPr>
        <w:t xml:space="preserve">2. ……………………………………………………………………………………….. </w:t>
      </w:r>
    </w:p>
    <w:p w:rsidR="00C044DF" w:rsidRPr="00FA6AC5" w:rsidRDefault="00C044DF" w:rsidP="00C044DF">
      <w:pPr>
        <w:pStyle w:val="Default"/>
        <w:ind w:firstLine="708"/>
        <w:rPr>
          <w:rFonts w:ascii="Arial" w:hAnsi="Arial" w:cs="Arial"/>
          <w:iCs/>
          <w:sz w:val="16"/>
          <w:szCs w:val="16"/>
        </w:rPr>
      </w:pPr>
      <w:r w:rsidRPr="0039212B">
        <w:rPr>
          <w:rFonts w:ascii="Arial" w:hAnsi="Arial" w:cs="Arial"/>
          <w:i/>
          <w:iCs/>
          <w:sz w:val="18"/>
          <w:szCs w:val="18"/>
        </w:rPr>
        <w:t>(</w:t>
      </w:r>
      <w:r w:rsidRPr="00FA6AC5">
        <w:rPr>
          <w:rFonts w:ascii="Arial" w:hAnsi="Arial" w:cs="Arial"/>
          <w:iCs/>
          <w:sz w:val="16"/>
          <w:szCs w:val="16"/>
        </w:rPr>
        <w:t xml:space="preserve">imię i nazwisko/nazwa, miejsce zamieszkania/siedziba Uczestnika Konkursu) </w:t>
      </w:r>
    </w:p>
    <w:p w:rsidR="00C044DF" w:rsidRPr="00FA6AC5" w:rsidRDefault="00C044DF" w:rsidP="00C044DF">
      <w:pPr>
        <w:pStyle w:val="Default"/>
        <w:ind w:firstLine="708"/>
        <w:rPr>
          <w:rFonts w:ascii="Arial" w:hAnsi="Arial" w:cs="Arial"/>
          <w:sz w:val="16"/>
          <w:szCs w:val="16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  <w:r w:rsidRPr="0039212B">
        <w:rPr>
          <w:rFonts w:ascii="Arial" w:hAnsi="Arial" w:cs="Arial"/>
          <w:sz w:val="22"/>
          <w:szCs w:val="22"/>
        </w:rPr>
        <w:t xml:space="preserve">3. ……………………………………………………………………………………….. </w:t>
      </w:r>
    </w:p>
    <w:p w:rsidR="00C044DF" w:rsidRDefault="00C044DF" w:rsidP="00C044DF">
      <w:pPr>
        <w:pStyle w:val="Default"/>
        <w:ind w:firstLine="708"/>
        <w:rPr>
          <w:rFonts w:ascii="Arial" w:hAnsi="Arial" w:cs="Arial"/>
          <w:i/>
          <w:iCs/>
          <w:sz w:val="16"/>
          <w:szCs w:val="16"/>
        </w:rPr>
      </w:pPr>
      <w:r w:rsidRPr="00FA6AC5">
        <w:rPr>
          <w:rFonts w:ascii="Arial" w:hAnsi="Arial" w:cs="Arial"/>
          <w:iCs/>
          <w:sz w:val="16"/>
          <w:szCs w:val="16"/>
        </w:rPr>
        <w:t>(imię i nazwisko/nazwa, miejsce zamieszkania/siedziba Uczestnika Konkursu</w:t>
      </w:r>
      <w:r w:rsidRPr="00C044DF">
        <w:rPr>
          <w:rFonts w:ascii="Arial" w:hAnsi="Arial" w:cs="Arial"/>
          <w:i/>
          <w:iCs/>
          <w:sz w:val="16"/>
          <w:szCs w:val="16"/>
        </w:rPr>
        <w:t xml:space="preserve">) </w:t>
      </w:r>
    </w:p>
    <w:p w:rsidR="00C044DF" w:rsidRPr="00C044DF" w:rsidRDefault="00C044DF" w:rsidP="00C044DF">
      <w:pPr>
        <w:pStyle w:val="Default"/>
        <w:ind w:firstLine="708"/>
        <w:rPr>
          <w:rFonts w:ascii="Arial" w:hAnsi="Arial" w:cs="Arial"/>
          <w:i/>
          <w:iCs/>
          <w:sz w:val="16"/>
          <w:szCs w:val="16"/>
        </w:rPr>
      </w:pPr>
    </w:p>
    <w:p w:rsidR="00C044DF" w:rsidRDefault="00C044DF" w:rsidP="00C044DF">
      <w:pPr>
        <w:pStyle w:val="Default"/>
        <w:ind w:firstLine="708"/>
        <w:rPr>
          <w:rFonts w:ascii="Arial" w:hAnsi="Arial" w:cs="Arial"/>
          <w:i/>
          <w:iCs/>
          <w:sz w:val="18"/>
          <w:szCs w:val="18"/>
        </w:rPr>
      </w:pPr>
    </w:p>
    <w:p w:rsidR="00C044DF" w:rsidRDefault="00C044DF" w:rsidP="00C044DF">
      <w:pPr>
        <w:pStyle w:val="Default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…………………………………………………………………………………………………………………</w:t>
      </w:r>
    </w:p>
    <w:p w:rsidR="00C044DF" w:rsidRPr="0039212B" w:rsidRDefault="00C044DF" w:rsidP="00C044DF">
      <w:pPr>
        <w:pStyle w:val="Default"/>
        <w:ind w:firstLine="708"/>
        <w:rPr>
          <w:rFonts w:ascii="Arial" w:hAnsi="Arial" w:cs="Arial"/>
          <w:sz w:val="18"/>
          <w:szCs w:val="18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  <w:r w:rsidRPr="0039212B">
        <w:rPr>
          <w:rFonts w:ascii="Arial" w:hAnsi="Arial" w:cs="Arial"/>
          <w:sz w:val="22"/>
          <w:szCs w:val="22"/>
        </w:rPr>
        <w:t xml:space="preserve">mocą niniejszego pełnomocnictwa ustanawiają Pełnomocnika w osobie: </w:t>
      </w:r>
    </w:p>
    <w:p w:rsidR="00C044DF" w:rsidRDefault="00C044DF" w:rsidP="00C044DF">
      <w:pPr>
        <w:pStyle w:val="Default"/>
        <w:rPr>
          <w:rFonts w:ascii="Arial" w:hAnsi="Arial" w:cs="Arial"/>
          <w:sz w:val="22"/>
          <w:szCs w:val="22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  <w:r w:rsidRPr="0039212B"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……………………………………………………………………………………….. </w:t>
      </w:r>
    </w:p>
    <w:p w:rsidR="00C044DF" w:rsidRPr="00FA6AC5" w:rsidRDefault="00C044DF" w:rsidP="00C044DF">
      <w:pPr>
        <w:pStyle w:val="Default"/>
        <w:ind w:firstLine="708"/>
        <w:rPr>
          <w:rFonts w:ascii="Arial" w:hAnsi="Arial" w:cs="Arial"/>
          <w:sz w:val="16"/>
          <w:szCs w:val="16"/>
        </w:rPr>
      </w:pPr>
      <w:r w:rsidRPr="00FA6AC5">
        <w:rPr>
          <w:rFonts w:ascii="Arial" w:hAnsi="Arial" w:cs="Arial"/>
          <w:iCs/>
          <w:sz w:val="16"/>
          <w:szCs w:val="16"/>
        </w:rPr>
        <w:t xml:space="preserve">(imię i nazwisko/nazwa, miejsce zamieszkania/siedziba Pełnomocnika) </w:t>
      </w:r>
    </w:p>
    <w:p w:rsidR="00C044DF" w:rsidRPr="0039212B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C044DF" w:rsidRPr="0039212B" w:rsidRDefault="00C044DF" w:rsidP="00C044D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9212B">
        <w:rPr>
          <w:rFonts w:ascii="Arial" w:hAnsi="Arial" w:cs="Arial"/>
          <w:sz w:val="22"/>
          <w:szCs w:val="22"/>
        </w:rPr>
        <w:t xml:space="preserve">Pełnomocnik jest uprawniony do składania w imieniu Uczestników Konkursu wspólnie biorących udział w Konkursie, wszelkich oświadczeń woli i wiedzy wymaganych w toku Konkursu, w szczególności do złożenia w imieniu Uczestników Konkursu Wniosku o dopuszczenie do udziału w Konkursie i pracy konkursowej, jak również wszystkich dokumentów i oświadczeń, które mogą być wymagane przez Zamawiającego, w tym przeniesienia praw autorskich. </w:t>
      </w: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</w:p>
    <w:p w:rsidR="00C044DF" w:rsidRPr="0039212B" w:rsidRDefault="00C044DF" w:rsidP="00C044DF">
      <w:pPr>
        <w:pStyle w:val="Default"/>
        <w:rPr>
          <w:rFonts w:ascii="Arial" w:hAnsi="Arial" w:cs="Arial"/>
          <w:sz w:val="22"/>
          <w:szCs w:val="22"/>
        </w:rPr>
      </w:pPr>
      <w:r w:rsidRPr="0039212B">
        <w:rPr>
          <w:rFonts w:ascii="Arial" w:hAnsi="Arial" w:cs="Arial"/>
          <w:sz w:val="22"/>
          <w:szCs w:val="22"/>
        </w:rPr>
        <w:t xml:space="preserve">..............................................., dnia ............................... </w:t>
      </w:r>
    </w:p>
    <w:p w:rsidR="00C044DF" w:rsidRPr="0039212B" w:rsidRDefault="00C044DF" w:rsidP="00C044DF">
      <w:pPr>
        <w:pStyle w:val="Default"/>
        <w:spacing w:after="210"/>
        <w:rPr>
          <w:rFonts w:ascii="Arial" w:hAnsi="Arial" w:cs="Arial"/>
          <w:sz w:val="23"/>
          <w:szCs w:val="23"/>
        </w:rPr>
      </w:pPr>
    </w:p>
    <w:p w:rsidR="00610107" w:rsidRPr="00610107" w:rsidRDefault="00C044DF" w:rsidP="00610107">
      <w:pPr>
        <w:pStyle w:val="Default"/>
        <w:numPr>
          <w:ilvl w:val="0"/>
          <w:numId w:val="35"/>
        </w:numPr>
        <w:rPr>
          <w:rFonts w:ascii="Arial" w:hAnsi="Arial" w:cs="Arial"/>
          <w:sz w:val="23"/>
          <w:szCs w:val="23"/>
        </w:rPr>
      </w:pPr>
      <w:r w:rsidRPr="0039212B">
        <w:rPr>
          <w:rFonts w:ascii="Arial" w:hAnsi="Arial" w:cs="Arial"/>
          <w:sz w:val="23"/>
          <w:szCs w:val="23"/>
        </w:rPr>
        <w:t>……...................................................</w:t>
      </w:r>
      <w:r>
        <w:rPr>
          <w:rFonts w:ascii="Arial" w:hAnsi="Arial" w:cs="Arial"/>
          <w:sz w:val="23"/>
          <w:szCs w:val="23"/>
        </w:rPr>
        <w:t>...............................................</w:t>
      </w:r>
    </w:p>
    <w:p w:rsidR="00C044DF" w:rsidRDefault="00C044DF" w:rsidP="00610107">
      <w:pPr>
        <w:pStyle w:val="Defaul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 w:rsidR="00610107">
        <w:rPr>
          <w:rFonts w:ascii="Arial" w:hAnsi="Arial" w:cs="Arial"/>
          <w:sz w:val="16"/>
          <w:szCs w:val="16"/>
        </w:rPr>
        <w:t xml:space="preserve">           </w:t>
      </w:r>
      <w:r w:rsidRPr="00C044DF">
        <w:rPr>
          <w:rFonts w:ascii="Arial" w:hAnsi="Arial" w:cs="Arial"/>
          <w:sz w:val="16"/>
          <w:szCs w:val="16"/>
        </w:rPr>
        <w:t>Podpis</w:t>
      </w:r>
      <w:r>
        <w:rPr>
          <w:rFonts w:ascii="Arial" w:hAnsi="Arial" w:cs="Arial"/>
          <w:sz w:val="23"/>
          <w:szCs w:val="23"/>
        </w:rPr>
        <w:t xml:space="preserve"> </w:t>
      </w:r>
      <w:r w:rsidRPr="0039212B">
        <w:rPr>
          <w:rFonts w:ascii="Arial" w:hAnsi="Arial" w:cs="Arial"/>
          <w:sz w:val="16"/>
          <w:szCs w:val="16"/>
        </w:rPr>
        <w:t xml:space="preserve">osoby uprawnionej (osób uprawnionych) do reprezentowania Uczestnika Konkursu </w:t>
      </w:r>
    </w:p>
    <w:p w:rsidR="00610107" w:rsidRDefault="00610107" w:rsidP="00610107">
      <w:pPr>
        <w:pStyle w:val="Default"/>
        <w:rPr>
          <w:rFonts w:ascii="Arial" w:hAnsi="Arial" w:cs="Arial"/>
          <w:sz w:val="16"/>
          <w:szCs w:val="16"/>
        </w:rPr>
      </w:pPr>
    </w:p>
    <w:p w:rsidR="00C044DF" w:rsidRDefault="00C044DF" w:rsidP="00610107">
      <w:pPr>
        <w:pStyle w:val="Default"/>
        <w:numPr>
          <w:ilvl w:val="0"/>
          <w:numId w:val="35"/>
        </w:numPr>
        <w:rPr>
          <w:rFonts w:ascii="Arial" w:hAnsi="Arial" w:cs="Arial"/>
          <w:sz w:val="23"/>
          <w:szCs w:val="23"/>
        </w:rPr>
      </w:pPr>
      <w:r w:rsidRPr="0039212B">
        <w:rPr>
          <w:rFonts w:ascii="Arial" w:hAnsi="Arial" w:cs="Arial"/>
          <w:sz w:val="23"/>
          <w:szCs w:val="23"/>
        </w:rPr>
        <w:t>............................................................................</w:t>
      </w:r>
      <w:r w:rsidR="00610107">
        <w:rPr>
          <w:rFonts w:ascii="Arial" w:hAnsi="Arial" w:cs="Arial"/>
          <w:sz w:val="23"/>
          <w:szCs w:val="23"/>
        </w:rPr>
        <w:t>.............................</w:t>
      </w:r>
      <w:r w:rsidRPr="0039212B">
        <w:rPr>
          <w:rFonts w:ascii="Arial" w:hAnsi="Arial" w:cs="Arial"/>
          <w:sz w:val="23"/>
          <w:szCs w:val="23"/>
        </w:rPr>
        <w:t xml:space="preserve"> </w:t>
      </w:r>
    </w:p>
    <w:p w:rsidR="00C044DF" w:rsidRDefault="00610107" w:rsidP="00610107">
      <w:pPr>
        <w:pStyle w:val="Defaul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C044DF" w:rsidRPr="00C044DF">
        <w:rPr>
          <w:rFonts w:ascii="Arial" w:hAnsi="Arial" w:cs="Arial"/>
          <w:sz w:val="16"/>
          <w:szCs w:val="16"/>
        </w:rPr>
        <w:t xml:space="preserve">Podpis </w:t>
      </w:r>
      <w:r w:rsidR="00C044DF" w:rsidRPr="0039212B">
        <w:rPr>
          <w:rFonts w:ascii="Arial" w:hAnsi="Arial" w:cs="Arial"/>
          <w:sz w:val="16"/>
          <w:szCs w:val="16"/>
        </w:rPr>
        <w:t xml:space="preserve">osoby uprawnionej (osób uprawnionych) do reprezentowania Uczestnika Konkursu </w:t>
      </w:r>
    </w:p>
    <w:p w:rsidR="00610107" w:rsidRPr="0039212B" w:rsidRDefault="00610107" w:rsidP="00610107">
      <w:pPr>
        <w:pStyle w:val="Default"/>
        <w:ind w:left="720"/>
        <w:rPr>
          <w:rFonts w:ascii="Arial" w:hAnsi="Arial" w:cs="Arial"/>
          <w:sz w:val="16"/>
          <w:szCs w:val="16"/>
        </w:rPr>
      </w:pPr>
    </w:p>
    <w:p w:rsidR="00610107" w:rsidRPr="00610107" w:rsidRDefault="00C044DF" w:rsidP="00610107">
      <w:pPr>
        <w:pStyle w:val="Default"/>
        <w:numPr>
          <w:ilvl w:val="0"/>
          <w:numId w:val="35"/>
        </w:numPr>
        <w:rPr>
          <w:rFonts w:ascii="Arial" w:hAnsi="Arial" w:cs="Arial"/>
          <w:sz w:val="16"/>
          <w:szCs w:val="16"/>
        </w:rPr>
      </w:pPr>
      <w:r w:rsidRPr="0039212B">
        <w:rPr>
          <w:rFonts w:ascii="Arial" w:hAnsi="Arial" w:cs="Arial"/>
          <w:sz w:val="23"/>
          <w:szCs w:val="23"/>
        </w:rPr>
        <w:t>............................................................................</w:t>
      </w:r>
      <w:r w:rsidR="00610107">
        <w:rPr>
          <w:rFonts w:ascii="Arial" w:hAnsi="Arial" w:cs="Arial"/>
          <w:sz w:val="23"/>
          <w:szCs w:val="23"/>
        </w:rPr>
        <w:t>.............................</w:t>
      </w:r>
    </w:p>
    <w:p w:rsidR="00C044DF" w:rsidRPr="0039212B" w:rsidRDefault="00610107" w:rsidP="00610107">
      <w:pPr>
        <w:pStyle w:val="Defaul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C044DF" w:rsidRPr="00C044DF">
        <w:rPr>
          <w:rFonts w:ascii="Arial" w:hAnsi="Arial" w:cs="Arial"/>
          <w:sz w:val="16"/>
          <w:szCs w:val="16"/>
        </w:rPr>
        <w:t>Podpis</w:t>
      </w:r>
      <w:r w:rsidR="00C044DF">
        <w:rPr>
          <w:rFonts w:ascii="Arial" w:hAnsi="Arial" w:cs="Arial"/>
          <w:sz w:val="23"/>
          <w:szCs w:val="23"/>
        </w:rPr>
        <w:t xml:space="preserve"> </w:t>
      </w:r>
      <w:r w:rsidR="00C044DF" w:rsidRPr="0039212B">
        <w:rPr>
          <w:rFonts w:ascii="Arial" w:hAnsi="Arial" w:cs="Arial"/>
          <w:sz w:val="16"/>
          <w:szCs w:val="16"/>
        </w:rPr>
        <w:t xml:space="preserve">osoby uprawnionej (osób uprawnionych) do reprezentowania Uczestnika Konkursu </w:t>
      </w:r>
    </w:p>
    <w:p w:rsidR="00C044DF" w:rsidRPr="0039212B" w:rsidRDefault="00C044DF" w:rsidP="00C044DF">
      <w:pPr>
        <w:rPr>
          <w:rFonts w:cs="Arial"/>
        </w:rPr>
      </w:pPr>
    </w:p>
    <w:p w:rsidR="00C044DF" w:rsidRDefault="00610107" w:rsidP="00C044DF">
      <w:pPr>
        <w:rPr>
          <w:rFonts w:cs="Arial"/>
        </w:rPr>
      </w:pPr>
      <w:r>
        <w:rPr>
          <w:rFonts w:cs="Arial"/>
        </w:rPr>
        <w:t xml:space="preserve">          </w:t>
      </w:r>
      <w:r w:rsidR="00C044DF">
        <w:rPr>
          <w:rFonts w:cs="Arial"/>
        </w:rPr>
        <w:t>……………………………………………………………………</w:t>
      </w:r>
      <w:r>
        <w:rPr>
          <w:rFonts w:cs="Arial"/>
        </w:rPr>
        <w:t>….....</w:t>
      </w:r>
    </w:p>
    <w:p w:rsidR="00C05C50" w:rsidRDefault="00C05C50" w:rsidP="004E5FFE">
      <w:pPr>
        <w:tabs>
          <w:tab w:val="left" w:pos="2410"/>
        </w:tabs>
        <w:jc w:val="right"/>
        <w:rPr>
          <w:rFonts w:cs="Arial"/>
          <w:b/>
          <w:color w:val="000000"/>
          <w:sz w:val="22"/>
          <w:szCs w:val="22"/>
        </w:rPr>
      </w:pPr>
    </w:p>
    <w:sectPr w:rsidR="00C05C50" w:rsidSect="007F362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0A3" w:rsidRDefault="005B00A3">
      <w:r>
        <w:separator/>
      </w:r>
    </w:p>
  </w:endnote>
  <w:endnote w:type="continuationSeparator" w:id="0">
    <w:p w:rsidR="005B00A3" w:rsidRDefault="005B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3958" w:rsidRPr="00124D4A" w:rsidRDefault="0089137C" w:rsidP="00124D4A">
    <w:pPr>
      <w:pStyle w:val="Stopka"/>
    </w:pPr>
    <w:r>
      <w:rPr>
        <w:noProof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margin">
            <wp:posOffset>4845050</wp:posOffset>
          </wp:positionH>
          <wp:positionV relativeFrom="margin">
            <wp:posOffset>8898890</wp:posOffset>
          </wp:positionV>
          <wp:extent cx="1436370" cy="448945"/>
          <wp:effectExtent l="0" t="0" r="0" b="8255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rzędu miasta + hewelianum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37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3958"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50" name="Obraz 50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3958" w:rsidRPr="00B01F08" w:rsidRDefault="00E83958" w:rsidP="00B01F08">
    <w:pPr>
      <w:pStyle w:val="Stopka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4740275</wp:posOffset>
          </wp:positionH>
          <wp:positionV relativeFrom="margin">
            <wp:posOffset>8870315</wp:posOffset>
          </wp:positionV>
          <wp:extent cx="1436370" cy="448945"/>
          <wp:effectExtent l="0" t="0" r="0" b="8255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rzędu miasta + hewelianum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37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21" name="Obraz 2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0A3" w:rsidRDefault="005B00A3">
      <w:r>
        <w:separator/>
      </w:r>
    </w:p>
  </w:footnote>
  <w:footnote w:type="continuationSeparator" w:id="0">
    <w:p w:rsidR="005B00A3" w:rsidRDefault="005B0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3958" w:rsidRDefault="00E83958">
    <w:pPr>
      <w:pStyle w:val="Nagwek"/>
    </w:pPr>
    <w:r>
      <w:rPr>
        <w:noProof/>
      </w:rPr>
      <w:drawing>
        <wp:anchor distT="0" distB="0" distL="114300" distR="114300" simplePos="0" relativeHeight="251663872" behindDoc="0" locked="0" layoutInCell="0" allowOverlap="1">
          <wp:simplePos x="0" y="0"/>
          <wp:positionH relativeFrom="page">
            <wp:posOffset>265430</wp:posOffset>
          </wp:positionH>
          <wp:positionV relativeFrom="page">
            <wp:posOffset>213995</wp:posOffset>
          </wp:positionV>
          <wp:extent cx="7019925" cy="752475"/>
          <wp:effectExtent l="0" t="0" r="9525" b="9525"/>
          <wp:wrapNone/>
          <wp:docPr id="18" name="Obraz 18" descr="listownik-mono-Pomorskie-FE-UMWP-UE-EFRR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listownik-mono-Pomorskie-FE-UMWP-UE-EFRR-RPO2014-2020-2015-n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3958" w:rsidRDefault="00E83958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252095</wp:posOffset>
          </wp:positionV>
          <wp:extent cx="7019925" cy="752475"/>
          <wp:effectExtent l="0" t="0" r="9525" b="9525"/>
          <wp:wrapNone/>
          <wp:docPr id="19" name="Obraz 19" descr="listownik-mono-Pomorskie-FE-UMWP-UE-EFRR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listownik-mono-Pomorskie-FE-UMWP-UE-EFRR-RPO2014-2020-2015-n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4EEAE6A8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</w:rPr>
    </w:lvl>
  </w:abstractNum>
  <w:abstractNum w:abstractNumId="1" w15:restartNumberingAfterBreak="0">
    <w:nsid w:val="00000004"/>
    <w:multiLevelType w:val="singleLevel"/>
    <w:tmpl w:val="295871E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3" w15:restartNumberingAfterBreak="0">
    <w:nsid w:val="0000000D"/>
    <w:multiLevelType w:val="singleLevel"/>
    <w:tmpl w:val="0000000D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" w15:restartNumberingAfterBreak="0">
    <w:nsid w:val="054D0C58"/>
    <w:multiLevelType w:val="hybridMultilevel"/>
    <w:tmpl w:val="058ACD56"/>
    <w:lvl w:ilvl="0" w:tplc="0F7C592A">
      <w:start w:val="1"/>
      <w:numFmt w:val="decimal"/>
      <w:lvlText w:val="%1."/>
      <w:lvlJc w:val="left"/>
      <w:pPr>
        <w:tabs>
          <w:tab w:val="num" w:pos="-108"/>
        </w:tabs>
        <w:ind w:left="-108" w:hanging="360"/>
      </w:pPr>
      <w:rPr>
        <w:rFonts w:ascii="Arial" w:eastAsia="Times New Roman" w:hAnsi="Arial" w:cs="Arial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70F57"/>
    <w:multiLevelType w:val="hybridMultilevel"/>
    <w:tmpl w:val="B5540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641D9"/>
    <w:multiLevelType w:val="hybridMultilevel"/>
    <w:tmpl w:val="06763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F6821"/>
    <w:multiLevelType w:val="hybridMultilevel"/>
    <w:tmpl w:val="45EAAF9A"/>
    <w:lvl w:ilvl="0" w:tplc="1CB808D0">
      <w:start w:val="1"/>
      <w:numFmt w:val="decimal"/>
      <w:lvlText w:val="%1."/>
      <w:lvlJc w:val="left"/>
      <w:pPr>
        <w:tabs>
          <w:tab w:val="num" w:pos="-108"/>
        </w:tabs>
        <w:ind w:left="-108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B040CF"/>
    <w:multiLevelType w:val="hybridMultilevel"/>
    <w:tmpl w:val="36F494DE"/>
    <w:lvl w:ilvl="0" w:tplc="7DF82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sz w:val="22"/>
        <w:szCs w:val="22"/>
      </w:rPr>
    </w:lvl>
    <w:lvl w:ilvl="1" w:tplc="B2B0981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2"/>
        <w:szCs w:val="22"/>
      </w:rPr>
    </w:lvl>
    <w:lvl w:ilvl="2" w:tplc="56545870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924927"/>
    <w:multiLevelType w:val="hybridMultilevel"/>
    <w:tmpl w:val="C5EC95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A219F"/>
    <w:multiLevelType w:val="hybridMultilevel"/>
    <w:tmpl w:val="803043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25454"/>
    <w:multiLevelType w:val="hybridMultilevel"/>
    <w:tmpl w:val="D7208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A7534"/>
    <w:multiLevelType w:val="hybridMultilevel"/>
    <w:tmpl w:val="2696C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628C1"/>
    <w:multiLevelType w:val="hybridMultilevel"/>
    <w:tmpl w:val="B9CC4C74"/>
    <w:lvl w:ilvl="0" w:tplc="55143B1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8B7F35"/>
    <w:multiLevelType w:val="hybridMultilevel"/>
    <w:tmpl w:val="1D9EA3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BA54F0"/>
    <w:multiLevelType w:val="hybridMultilevel"/>
    <w:tmpl w:val="DA6C1692"/>
    <w:lvl w:ilvl="0" w:tplc="1CDA174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084A0B"/>
    <w:multiLevelType w:val="hybridMultilevel"/>
    <w:tmpl w:val="98240AC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4F328944">
      <w:start w:val="1"/>
      <w:numFmt w:val="decimal"/>
      <w:lvlText w:val="%3)"/>
      <w:lvlJc w:val="left"/>
      <w:pPr>
        <w:ind w:left="2586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29D45E7F"/>
    <w:multiLevelType w:val="hybridMultilevel"/>
    <w:tmpl w:val="D18C71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F305F"/>
    <w:multiLevelType w:val="hybridMultilevel"/>
    <w:tmpl w:val="ECC83A7E"/>
    <w:lvl w:ilvl="0" w:tplc="1B9A67C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754400D"/>
    <w:multiLevelType w:val="hybridMultilevel"/>
    <w:tmpl w:val="686C90D4"/>
    <w:lvl w:ilvl="0" w:tplc="826E17A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4214B"/>
    <w:multiLevelType w:val="hybridMultilevel"/>
    <w:tmpl w:val="0792CE3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0D8584B"/>
    <w:multiLevelType w:val="hybridMultilevel"/>
    <w:tmpl w:val="F9B67D68"/>
    <w:lvl w:ilvl="0" w:tplc="BD02AE08">
      <w:start w:val="2"/>
      <w:numFmt w:val="decimal"/>
      <w:lvlText w:val="%1."/>
      <w:lvlJc w:val="left"/>
      <w:pPr>
        <w:tabs>
          <w:tab w:val="num" w:pos="2955"/>
        </w:tabs>
        <w:ind w:left="2955" w:hanging="435"/>
      </w:pPr>
      <w:rPr>
        <w:rFonts w:hint="default"/>
      </w:rPr>
    </w:lvl>
    <w:lvl w:ilvl="1" w:tplc="940646E6">
      <w:start w:val="1"/>
      <w:numFmt w:val="decimal"/>
      <w:lvlText w:val="%2."/>
      <w:lvlJc w:val="left"/>
      <w:pPr>
        <w:tabs>
          <w:tab w:val="num" w:pos="2055"/>
        </w:tabs>
        <w:ind w:left="2055" w:hanging="435"/>
      </w:pPr>
      <w:rPr>
        <w:rFonts w:ascii="Arial" w:eastAsia="Times New Roman" w:hAnsi="Arial" w:cs="Arial"/>
        <w:b w:val="0"/>
      </w:rPr>
    </w:lvl>
    <w:lvl w:ilvl="2" w:tplc="80582796">
      <w:start w:val="1"/>
      <w:numFmt w:val="none"/>
      <w:lvlText w:val="a) "/>
      <w:lvlJc w:val="right"/>
      <w:pPr>
        <w:tabs>
          <w:tab w:val="num" w:pos="2700"/>
        </w:tabs>
        <w:ind w:left="27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428249F0"/>
    <w:multiLevelType w:val="hybridMultilevel"/>
    <w:tmpl w:val="5CEEA4DA"/>
    <w:lvl w:ilvl="0" w:tplc="94309DD8">
      <w:start w:val="1"/>
      <w:numFmt w:val="decimal"/>
      <w:lvlText w:val="%1."/>
      <w:lvlJc w:val="left"/>
      <w:pPr>
        <w:tabs>
          <w:tab w:val="num" w:pos="2955"/>
        </w:tabs>
        <w:ind w:left="295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2D60C1"/>
    <w:multiLevelType w:val="hybridMultilevel"/>
    <w:tmpl w:val="BB58D1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A1FBB"/>
    <w:multiLevelType w:val="hybridMultilevel"/>
    <w:tmpl w:val="7928641E"/>
    <w:lvl w:ilvl="0" w:tplc="8402B33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D75633"/>
    <w:multiLevelType w:val="hybridMultilevel"/>
    <w:tmpl w:val="A500790C"/>
    <w:lvl w:ilvl="0" w:tplc="CBA86A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7A76A6"/>
    <w:multiLevelType w:val="hybridMultilevel"/>
    <w:tmpl w:val="FF005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551B4"/>
    <w:multiLevelType w:val="hybridMultilevel"/>
    <w:tmpl w:val="265A8E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F4BE5"/>
    <w:multiLevelType w:val="hybridMultilevel"/>
    <w:tmpl w:val="3FAC21AA"/>
    <w:lvl w:ilvl="0" w:tplc="C1BCCFEE">
      <w:start w:val="1"/>
      <w:numFmt w:val="decimal"/>
      <w:lvlText w:val="%1."/>
      <w:lvlJc w:val="left"/>
      <w:pPr>
        <w:tabs>
          <w:tab w:val="num" w:pos="2535"/>
        </w:tabs>
        <w:ind w:left="2535" w:hanging="340"/>
      </w:pPr>
      <w:rPr>
        <w:rFonts w:ascii="Arial" w:eastAsia="Times New Roman" w:hAnsi="Arial" w:cs="Arial" w:hint="default"/>
      </w:rPr>
    </w:lvl>
    <w:lvl w:ilvl="1" w:tplc="2ABA9DBC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78717FD"/>
    <w:multiLevelType w:val="hybridMultilevel"/>
    <w:tmpl w:val="7EC614D8"/>
    <w:lvl w:ilvl="0" w:tplc="0650817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B3714C"/>
    <w:multiLevelType w:val="hybridMultilevel"/>
    <w:tmpl w:val="6A82906A"/>
    <w:lvl w:ilvl="0" w:tplc="C28E394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7654B1"/>
    <w:multiLevelType w:val="hybridMultilevel"/>
    <w:tmpl w:val="3B580A84"/>
    <w:lvl w:ilvl="0" w:tplc="A48299F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0A77C89"/>
    <w:multiLevelType w:val="hybridMultilevel"/>
    <w:tmpl w:val="DECE46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E50786"/>
    <w:multiLevelType w:val="hybridMultilevel"/>
    <w:tmpl w:val="C1EACF8A"/>
    <w:lvl w:ilvl="0" w:tplc="587CE5CC">
      <w:start w:val="1"/>
      <w:numFmt w:val="bullet"/>
      <w:lvlText w:val="□"/>
      <w:lvlJc w:val="left"/>
      <w:pPr>
        <w:ind w:left="727" w:hanging="360"/>
      </w:pPr>
      <w:rPr>
        <w:rFonts w:ascii="Courier New" w:hAnsi="Courier New" w:hint="default"/>
      </w:rPr>
    </w:lvl>
    <w:lvl w:ilvl="1" w:tplc="04150019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4" w15:restartNumberingAfterBreak="0">
    <w:nsid w:val="74813E2E"/>
    <w:multiLevelType w:val="hybridMultilevel"/>
    <w:tmpl w:val="45CC2342"/>
    <w:lvl w:ilvl="0" w:tplc="D638C4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8FC21B2"/>
    <w:multiLevelType w:val="hybridMultilevel"/>
    <w:tmpl w:val="AC469314"/>
    <w:lvl w:ilvl="0" w:tplc="954E5BA2">
      <w:start w:val="1"/>
      <w:numFmt w:val="decimal"/>
      <w:lvlText w:val="%1."/>
      <w:lvlJc w:val="left"/>
      <w:pPr>
        <w:tabs>
          <w:tab w:val="num" w:pos="-108"/>
        </w:tabs>
        <w:ind w:left="-1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F7D20C9"/>
    <w:multiLevelType w:val="multilevel"/>
    <w:tmpl w:val="F3C6A510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0"/>
      </w:pPr>
      <w:rPr>
        <w:rFonts w:ascii="Arial" w:hAnsi="Arial" w:cs="Arial" w:hint="default"/>
        <w:b/>
      </w:rPr>
    </w:lvl>
    <w:lvl w:ilvl="1">
      <w:start w:val="1"/>
      <w:numFmt w:val="decimal"/>
      <w:lvlText w:val="%2. 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color w:val="auto"/>
        <w:sz w:val="22"/>
        <w:szCs w:val="22"/>
      </w:rPr>
    </w:lvl>
    <w:lvl w:ilvl="2">
      <w:start w:val="1"/>
      <w:numFmt w:val="decimal"/>
      <w:lvlText w:val="%3) 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lowerLetter"/>
      <w:lvlText w:val="%4) 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340"/>
        </w:tabs>
        <w:ind w:left="340" w:firstLine="681"/>
      </w:pPr>
      <w:rPr>
        <w:rFonts w:hint="default"/>
        <w:sz w:val="18"/>
      </w:rPr>
    </w:lvl>
    <w:lvl w:ilvl="5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tarSymbol" w:hint="default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tarSymbol" w:hint="default"/>
        <w:sz w:val="18"/>
        <w:szCs w:val="18"/>
      </w:rPr>
    </w:lvl>
  </w:abstractNum>
  <w:num w:numId="1">
    <w:abstractNumId w:val="20"/>
  </w:num>
  <w:num w:numId="2">
    <w:abstractNumId w:val="30"/>
  </w:num>
  <w:num w:numId="3">
    <w:abstractNumId w:val="3"/>
  </w:num>
  <w:num w:numId="4">
    <w:abstractNumId w:val="1"/>
  </w:num>
  <w:num w:numId="5">
    <w:abstractNumId w:val="36"/>
  </w:num>
  <w:num w:numId="6">
    <w:abstractNumId w:val="15"/>
  </w:num>
  <w:num w:numId="7">
    <w:abstractNumId w:val="7"/>
  </w:num>
  <w:num w:numId="8">
    <w:abstractNumId w:val="4"/>
  </w:num>
  <w:num w:numId="9">
    <w:abstractNumId w:val="35"/>
  </w:num>
  <w:num w:numId="10">
    <w:abstractNumId w:val="28"/>
  </w:num>
  <w:num w:numId="11">
    <w:abstractNumId w:val="32"/>
  </w:num>
  <w:num w:numId="12">
    <w:abstractNumId w:val="16"/>
  </w:num>
  <w:num w:numId="13">
    <w:abstractNumId w:val="17"/>
  </w:num>
  <w:num w:numId="14">
    <w:abstractNumId w:val="18"/>
  </w:num>
  <w:num w:numId="15">
    <w:abstractNumId w:val="34"/>
  </w:num>
  <w:num w:numId="16">
    <w:abstractNumId w:val="22"/>
  </w:num>
  <w:num w:numId="17">
    <w:abstractNumId w:val="25"/>
  </w:num>
  <w:num w:numId="18">
    <w:abstractNumId w:val="24"/>
  </w:num>
  <w:num w:numId="19">
    <w:abstractNumId w:val="8"/>
  </w:num>
  <w:num w:numId="20">
    <w:abstractNumId w:val="13"/>
  </w:num>
  <w:num w:numId="21">
    <w:abstractNumId w:val="21"/>
  </w:num>
  <w:num w:numId="22">
    <w:abstractNumId w:val="10"/>
  </w:num>
  <w:num w:numId="23">
    <w:abstractNumId w:val="9"/>
  </w:num>
  <w:num w:numId="24">
    <w:abstractNumId w:val="23"/>
  </w:num>
  <w:num w:numId="25">
    <w:abstractNumId w:val="11"/>
  </w:num>
  <w:num w:numId="26">
    <w:abstractNumId w:val="31"/>
  </w:num>
  <w:num w:numId="27">
    <w:abstractNumId w:val="29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33"/>
  </w:num>
  <w:num w:numId="31">
    <w:abstractNumId w:val="26"/>
  </w:num>
  <w:num w:numId="32">
    <w:abstractNumId w:val="12"/>
  </w:num>
  <w:num w:numId="33">
    <w:abstractNumId w:val="5"/>
  </w:num>
  <w:num w:numId="34">
    <w:abstractNumId w:val="6"/>
  </w:num>
  <w:num w:numId="35">
    <w:abstractNumId w:val="19"/>
  </w:num>
  <w:num w:numId="36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1533"/>
    <w:rsid w:val="0000568C"/>
    <w:rsid w:val="00005DF9"/>
    <w:rsid w:val="0001107B"/>
    <w:rsid w:val="00014176"/>
    <w:rsid w:val="00016D4E"/>
    <w:rsid w:val="00017C1D"/>
    <w:rsid w:val="000240B6"/>
    <w:rsid w:val="00032A0D"/>
    <w:rsid w:val="00037D04"/>
    <w:rsid w:val="000432A1"/>
    <w:rsid w:val="00046A90"/>
    <w:rsid w:val="000535A0"/>
    <w:rsid w:val="00057F7F"/>
    <w:rsid w:val="00060F11"/>
    <w:rsid w:val="00061F20"/>
    <w:rsid w:val="0006484B"/>
    <w:rsid w:val="0007194C"/>
    <w:rsid w:val="00074E17"/>
    <w:rsid w:val="00075288"/>
    <w:rsid w:val="00080D83"/>
    <w:rsid w:val="0008302F"/>
    <w:rsid w:val="00084314"/>
    <w:rsid w:val="000914C4"/>
    <w:rsid w:val="000A1F1A"/>
    <w:rsid w:val="000A3E73"/>
    <w:rsid w:val="000B0956"/>
    <w:rsid w:val="000B4B57"/>
    <w:rsid w:val="000C0C54"/>
    <w:rsid w:val="000C4C6E"/>
    <w:rsid w:val="000C6CE6"/>
    <w:rsid w:val="000D0E5D"/>
    <w:rsid w:val="000D283E"/>
    <w:rsid w:val="000D780E"/>
    <w:rsid w:val="000F0C9F"/>
    <w:rsid w:val="000F1BE8"/>
    <w:rsid w:val="000F6D5E"/>
    <w:rsid w:val="001047A9"/>
    <w:rsid w:val="00105F3E"/>
    <w:rsid w:val="00107406"/>
    <w:rsid w:val="00112EA5"/>
    <w:rsid w:val="00121771"/>
    <w:rsid w:val="00124D4A"/>
    <w:rsid w:val="00126CA0"/>
    <w:rsid w:val="001304E7"/>
    <w:rsid w:val="00130B23"/>
    <w:rsid w:val="0014362A"/>
    <w:rsid w:val="001468D6"/>
    <w:rsid w:val="0015119B"/>
    <w:rsid w:val="00154AD5"/>
    <w:rsid w:val="00154E0C"/>
    <w:rsid w:val="0016002B"/>
    <w:rsid w:val="0017132D"/>
    <w:rsid w:val="00172702"/>
    <w:rsid w:val="00174699"/>
    <w:rsid w:val="0017615F"/>
    <w:rsid w:val="00177F49"/>
    <w:rsid w:val="0018454C"/>
    <w:rsid w:val="001A427B"/>
    <w:rsid w:val="001A5577"/>
    <w:rsid w:val="001A6F57"/>
    <w:rsid w:val="001B210F"/>
    <w:rsid w:val="001B55F8"/>
    <w:rsid w:val="001B59EC"/>
    <w:rsid w:val="001B6954"/>
    <w:rsid w:val="001C1D31"/>
    <w:rsid w:val="001D0AD1"/>
    <w:rsid w:val="001D4BDF"/>
    <w:rsid w:val="001F6C4F"/>
    <w:rsid w:val="00200C0F"/>
    <w:rsid w:val="0021095B"/>
    <w:rsid w:val="0022653A"/>
    <w:rsid w:val="002355BF"/>
    <w:rsid w:val="00237394"/>
    <w:rsid w:val="0024082C"/>
    <w:rsid w:val="00241C1F"/>
    <w:rsid w:val="002425AE"/>
    <w:rsid w:val="00252AE7"/>
    <w:rsid w:val="00253B62"/>
    <w:rsid w:val="0025599D"/>
    <w:rsid w:val="00266985"/>
    <w:rsid w:val="00275580"/>
    <w:rsid w:val="00287500"/>
    <w:rsid w:val="00294326"/>
    <w:rsid w:val="0029567B"/>
    <w:rsid w:val="00296590"/>
    <w:rsid w:val="00297847"/>
    <w:rsid w:val="002A44F3"/>
    <w:rsid w:val="002A4FEB"/>
    <w:rsid w:val="002B2611"/>
    <w:rsid w:val="002B2E8F"/>
    <w:rsid w:val="002B64A3"/>
    <w:rsid w:val="002B7B46"/>
    <w:rsid w:val="002C3247"/>
    <w:rsid w:val="002C6347"/>
    <w:rsid w:val="002C6ED6"/>
    <w:rsid w:val="002D6842"/>
    <w:rsid w:val="002E27E6"/>
    <w:rsid w:val="0030058E"/>
    <w:rsid w:val="00303490"/>
    <w:rsid w:val="00303F40"/>
    <w:rsid w:val="00304409"/>
    <w:rsid w:val="00304E46"/>
    <w:rsid w:val="003064CC"/>
    <w:rsid w:val="00307E91"/>
    <w:rsid w:val="00310618"/>
    <w:rsid w:val="00315901"/>
    <w:rsid w:val="00320AAC"/>
    <w:rsid w:val="00320C23"/>
    <w:rsid w:val="00324AC7"/>
    <w:rsid w:val="00325198"/>
    <w:rsid w:val="00334155"/>
    <w:rsid w:val="00334E10"/>
    <w:rsid w:val="0034468C"/>
    <w:rsid w:val="00351CF4"/>
    <w:rsid w:val="0035281E"/>
    <w:rsid w:val="00352ED4"/>
    <w:rsid w:val="0035482A"/>
    <w:rsid w:val="00355A6B"/>
    <w:rsid w:val="003619F2"/>
    <w:rsid w:val="00365820"/>
    <w:rsid w:val="00377E5C"/>
    <w:rsid w:val="003838FB"/>
    <w:rsid w:val="0039290E"/>
    <w:rsid w:val="003933A6"/>
    <w:rsid w:val="003942AB"/>
    <w:rsid w:val="00394854"/>
    <w:rsid w:val="003A3C28"/>
    <w:rsid w:val="003A568A"/>
    <w:rsid w:val="003B2340"/>
    <w:rsid w:val="003B73B8"/>
    <w:rsid w:val="003C554F"/>
    <w:rsid w:val="003C6392"/>
    <w:rsid w:val="003C6AC8"/>
    <w:rsid w:val="003C6C3B"/>
    <w:rsid w:val="003D0892"/>
    <w:rsid w:val="003D0950"/>
    <w:rsid w:val="003D214F"/>
    <w:rsid w:val="003D3819"/>
    <w:rsid w:val="003D4074"/>
    <w:rsid w:val="003D5EDC"/>
    <w:rsid w:val="003E2BDC"/>
    <w:rsid w:val="003F2EE6"/>
    <w:rsid w:val="0040149C"/>
    <w:rsid w:val="004028AF"/>
    <w:rsid w:val="00406D4F"/>
    <w:rsid w:val="00407303"/>
    <w:rsid w:val="00414478"/>
    <w:rsid w:val="00417929"/>
    <w:rsid w:val="004212B2"/>
    <w:rsid w:val="00440489"/>
    <w:rsid w:val="004426A2"/>
    <w:rsid w:val="00447863"/>
    <w:rsid w:val="00453050"/>
    <w:rsid w:val="00455F25"/>
    <w:rsid w:val="00461A11"/>
    <w:rsid w:val="00462062"/>
    <w:rsid w:val="0047269D"/>
    <w:rsid w:val="0048256E"/>
    <w:rsid w:val="00482854"/>
    <w:rsid w:val="00482EE5"/>
    <w:rsid w:val="004878BE"/>
    <w:rsid w:val="004901D4"/>
    <w:rsid w:val="004929A4"/>
    <w:rsid w:val="00492BD3"/>
    <w:rsid w:val="004A5C0B"/>
    <w:rsid w:val="004A5FD3"/>
    <w:rsid w:val="004B324E"/>
    <w:rsid w:val="004B4E40"/>
    <w:rsid w:val="004B583A"/>
    <w:rsid w:val="004B70BD"/>
    <w:rsid w:val="004C33B8"/>
    <w:rsid w:val="004C7F2A"/>
    <w:rsid w:val="004D1EB3"/>
    <w:rsid w:val="004E001E"/>
    <w:rsid w:val="004E21AB"/>
    <w:rsid w:val="004E5FFE"/>
    <w:rsid w:val="004E6F3A"/>
    <w:rsid w:val="004E70AC"/>
    <w:rsid w:val="004F0B69"/>
    <w:rsid w:val="004F40D9"/>
    <w:rsid w:val="00505476"/>
    <w:rsid w:val="00505B20"/>
    <w:rsid w:val="00511B03"/>
    <w:rsid w:val="00512415"/>
    <w:rsid w:val="005155F7"/>
    <w:rsid w:val="0052111D"/>
    <w:rsid w:val="0052301D"/>
    <w:rsid w:val="005240A7"/>
    <w:rsid w:val="00525BE5"/>
    <w:rsid w:val="0055329A"/>
    <w:rsid w:val="0055329B"/>
    <w:rsid w:val="00553B2C"/>
    <w:rsid w:val="00554A3F"/>
    <w:rsid w:val="00557FFD"/>
    <w:rsid w:val="005615CE"/>
    <w:rsid w:val="00563B8C"/>
    <w:rsid w:val="00563EF5"/>
    <w:rsid w:val="00564959"/>
    <w:rsid w:val="005679E6"/>
    <w:rsid w:val="00573A45"/>
    <w:rsid w:val="005760A9"/>
    <w:rsid w:val="00577CCF"/>
    <w:rsid w:val="005802C7"/>
    <w:rsid w:val="005831B3"/>
    <w:rsid w:val="0059053B"/>
    <w:rsid w:val="00594464"/>
    <w:rsid w:val="00596C56"/>
    <w:rsid w:val="005A0633"/>
    <w:rsid w:val="005A0DEC"/>
    <w:rsid w:val="005A1240"/>
    <w:rsid w:val="005A28D0"/>
    <w:rsid w:val="005A6831"/>
    <w:rsid w:val="005B00A3"/>
    <w:rsid w:val="005B1327"/>
    <w:rsid w:val="005B26A6"/>
    <w:rsid w:val="005B4DE8"/>
    <w:rsid w:val="005B6FD2"/>
    <w:rsid w:val="005B731C"/>
    <w:rsid w:val="005C1FDC"/>
    <w:rsid w:val="005D7AAC"/>
    <w:rsid w:val="005F090B"/>
    <w:rsid w:val="005F219A"/>
    <w:rsid w:val="005F3DEF"/>
    <w:rsid w:val="00606A75"/>
    <w:rsid w:val="0060722C"/>
    <w:rsid w:val="00607405"/>
    <w:rsid w:val="00610107"/>
    <w:rsid w:val="00612450"/>
    <w:rsid w:val="00622781"/>
    <w:rsid w:val="006235CE"/>
    <w:rsid w:val="00631557"/>
    <w:rsid w:val="00640BFF"/>
    <w:rsid w:val="00641DF9"/>
    <w:rsid w:val="00642EC8"/>
    <w:rsid w:val="006435CC"/>
    <w:rsid w:val="006436B7"/>
    <w:rsid w:val="0065466A"/>
    <w:rsid w:val="00657925"/>
    <w:rsid w:val="00657C90"/>
    <w:rsid w:val="0066330F"/>
    <w:rsid w:val="00680D1D"/>
    <w:rsid w:val="00693B48"/>
    <w:rsid w:val="00695938"/>
    <w:rsid w:val="0069621B"/>
    <w:rsid w:val="006A641D"/>
    <w:rsid w:val="006B4267"/>
    <w:rsid w:val="006C0747"/>
    <w:rsid w:val="006C51B8"/>
    <w:rsid w:val="006C74DB"/>
    <w:rsid w:val="006D17D1"/>
    <w:rsid w:val="006D2EA7"/>
    <w:rsid w:val="006D3B82"/>
    <w:rsid w:val="006D7015"/>
    <w:rsid w:val="006E2BF6"/>
    <w:rsid w:val="006E746A"/>
    <w:rsid w:val="006E76EC"/>
    <w:rsid w:val="006F209E"/>
    <w:rsid w:val="006F3C66"/>
    <w:rsid w:val="006F6B9B"/>
    <w:rsid w:val="006F7BBB"/>
    <w:rsid w:val="00700EF0"/>
    <w:rsid w:val="00703AE9"/>
    <w:rsid w:val="00704481"/>
    <w:rsid w:val="00715BFA"/>
    <w:rsid w:val="00720F76"/>
    <w:rsid w:val="00727F94"/>
    <w:rsid w:val="00730943"/>
    <w:rsid w:val="00731EEF"/>
    <w:rsid w:val="007337EB"/>
    <w:rsid w:val="007438F4"/>
    <w:rsid w:val="00745D18"/>
    <w:rsid w:val="00747FBE"/>
    <w:rsid w:val="00752B0A"/>
    <w:rsid w:val="00754C57"/>
    <w:rsid w:val="00762D5B"/>
    <w:rsid w:val="00767DCA"/>
    <w:rsid w:val="0077559B"/>
    <w:rsid w:val="00776530"/>
    <w:rsid w:val="00780DAF"/>
    <w:rsid w:val="00783629"/>
    <w:rsid w:val="0079094A"/>
    <w:rsid w:val="00791B4F"/>
    <w:rsid w:val="00791E8E"/>
    <w:rsid w:val="007940A6"/>
    <w:rsid w:val="007A0109"/>
    <w:rsid w:val="007A1D66"/>
    <w:rsid w:val="007A60B0"/>
    <w:rsid w:val="007A6D70"/>
    <w:rsid w:val="007B2500"/>
    <w:rsid w:val="007B2574"/>
    <w:rsid w:val="007B5F41"/>
    <w:rsid w:val="007B6F36"/>
    <w:rsid w:val="007C1525"/>
    <w:rsid w:val="007D0B27"/>
    <w:rsid w:val="007D1FC3"/>
    <w:rsid w:val="007D5C29"/>
    <w:rsid w:val="007D61D6"/>
    <w:rsid w:val="007E1B19"/>
    <w:rsid w:val="007F3623"/>
    <w:rsid w:val="007F475A"/>
    <w:rsid w:val="007F68FB"/>
    <w:rsid w:val="008065E1"/>
    <w:rsid w:val="00812688"/>
    <w:rsid w:val="00814014"/>
    <w:rsid w:val="008162AE"/>
    <w:rsid w:val="008165CA"/>
    <w:rsid w:val="00816FC2"/>
    <w:rsid w:val="008170BD"/>
    <w:rsid w:val="00827311"/>
    <w:rsid w:val="00830AB1"/>
    <w:rsid w:val="00834BB4"/>
    <w:rsid w:val="00835187"/>
    <w:rsid w:val="00843686"/>
    <w:rsid w:val="0085603D"/>
    <w:rsid w:val="00861B06"/>
    <w:rsid w:val="00865621"/>
    <w:rsid w:val="008656C7"/>
    <w:rsid w:val="0086626E"/>
    <w:rsid w:val="00866399"/>
    <w:rsid w:val="0087148F"/>
    <w:rsid w:val="00873501"/>
    <w:rsid w:val="00876326"/>
    <w:rsid w:val="00877709"/>
    <w:rsid w:val="008843C3"/>
    <w:rsid w:val="00884BC5"/>
    <w:rsid w:val="0089137C"/>
    <w:rsid w:val="00892DBF"/>
    <w:rsid w:val="008945D9"/>
    <w:rsid w:val="00896A6D"/>
    <w:rsid w:val="0089756D"/>
    <w:rsid w:val="008A626A"/>
    <w:rsid w:val="008B57B8"/>
    <w:rsid w:val="008B7C69"/>
    <w:rsid w:val="008B7CA6"/>
    <w:rsid w:val="008B7D35"/>
    <w:rsid w:val="008C7E3B"/>
    <w:rsid w:val="008E0B3C"/>
    <w:rsid w:val="008E2FB1"/>
    <w:rsid w:val="008F1C9D"/>
    <w:rsid w:val="008F253F"/>
    <w:rsid w:val="008F4F75"/>
    <w:rsid w:val="008F5582"/>
    <w:rsid w:val="0090194A"/>
    <w:rsid w:val="00903931"/>
    <w:rsid w:val="00903BC2"/>
    <w:rsid w:val="00912185"/>
    <w:rsid w:val="00927BD4"/>
    <w:rsid w:val="00931C60"/>
    <w:rsid w:val="009364EF"/>
    <w:rsid w:val="00946F74"/>
    <w:rsid w:val="0095439F"/>
    <w:rsid w:val="0095682D"/>
    <w:rsid w:val="00960617"/>
    <w:rsid w:val="00967F02"/>
    <w:rsid w:val="00983D71"/>
    <w:rsid w:val="00991778"/>
    <w:rsid w:val="00997036"/>
    <w:rsid w:val="009A3317"/>
    <w:rsid w:val="009A3AB2"/>
    <w:rsid w:val="009A6466"/>
    <w:rsid w:val="009B2EB3"/>
    <w:rsid w:val="009B4BB7"/>
    <w:rsid w:val="009B6616"/>
    <w:rsid w:val="009B706C"/>
    <w:rsid w:val="009B792B"/>
    <w:rsid w:val="009C329C"/>
    <w:rsid w:val="009C6DDA"/>
    <w:rsid w:val="009D0C1C"/>
    <w:rsid w:val="009D4E7F"/>
    <w:rsid w:val="009D5F4C"/>
    <w:rsid w:val="009D6206"/>
    <w:rsid w:val="009D71C1"/>
    <w:rsid w:val="009E1CE6"/>
    <w:rsid w:val="009E57C8"/>
    <w:rsid w:val="009E6DDF"/>
    <w:rsid w:val="009E7363"/>
    <w:rsid w:val="009F003F"/>
    <w:rsid w:val="009F09ED"/>
    <w:rsid w:val="009F18B6"/>
    <w:rsid w:val="009F2360"/>
    <w:rsid w:val="009F2CF0"/>
    <w:rsid w:val="009F7477"/>
    <w:rsid w:val="00A01A19"/>
    <w:rsid w:val="00A04690"/>
    <w:rsid w:val="00A10602"/>
    <w:rsid w:val="00A1500E"/>
    <w:rsid w:val="00A20254"/>
    <w:rsid w:val="00A20B01"/>
    <w:rsid w:val="00A21B6A"/>
    <w:rsid w:val="00A25A91"/>
    <w:rsid w:val="00A2753A"/>
    <w:rsid w:val="00A321F1"/>
    <w:rsid w:val="00A356D2"/>
    <w:rsid w:val="00A375B4"/>
    <w:rsid w:val="00A40DD3"/>
    <w:rsid w:val="00A41811"/>
    <w:rsid w:val="00A43968"/>
    <w:rsid w:val="00A56EF9"/>
    <w:rsid w:val="00A5712C"/>
    <w:rsid w:val="00A61D70"/>
    <w:rsid w:val="00A70A37"/>
    <w:rsid w:val="00A722A1"/>
    <w:rsid w:val="00A73E33"/>
    <w:rsid w:val="00A7627B"/>
    <w:rsid w:val="00A80664"/>
    <w:rsid w:val="00A8311B"/>
    <w:rsid w:val="00A83D46"/>
    <w:rsid w:val="00A92D60"/>
    <w:rsid w:val="00AA4FFD"/>
    <w:rsid w:val="00AB18C1"/>
    <w:rsid w:val="00AB1937"/>
    <w:rsid w:val="00AB19E8"/>
    <w:rsid w:val="00AC096F"/>
    <w:rsid w:val="00AC47FC"/>
    <w:rsid w:val="00AC6CBD"/>
    <w:rsid w:val="00AD1EFE"/>
    <w:rsid w:val="00AD3B2D"/>
    <w:rsid w:val="00AD516F"/>
    <w:rsid w:val="00AD68DC"/>
    <w:rsid w:val="00AD6B05"/>
    <w:rsid w:val="00AD7BCE"/>
    <w:rsid w:val="00AF2DC0"/>
    <w:rsid w:val="00AF7529"/>
    <w:rsid w:val="00B01F08"/>
    <w:rsid w:val="00B042CF"/>
    <w:rsid w:val="00B05D68"/>
    <w:rsid w:val="00B06B53"/>
    <w:rsid w:val="00B10FC2"/>
    <w:rsid w:val="00B16E8F"/>
    <w:rsid w:val="00B276EF"/>
    <w:rsid w:val="00B30401"/>
    <w:rsid w:val="00B340DD"/>
    <w:rsid w:val="00B3477F"/>
    <w:rsid w:val="00B51533"/>
    <w:rsid w:val="00B51E2B"/>
    <w:rsid w:val="00B54F7A"/>
    <w:rsid w:val="00B5629B"/>
    <w:rsid w:val="00B57D16"/>
    <w:rsid w:val="00B6637D"/>
    <w:rsid w:val="00B6790B"/>
    <w:rsid w:val="00B712FB"/>
    <w:rsid w:val="00B728C8"/>
    <w:rsid w:val="00B73AA8"/>
    <w:rsid w:val="00B7533A"/>
    <w:rsid w:val="00B755B0"/>
    <w:rsid w:val="00B87D94"/>
    <w:rsid w:val="00B903B0"/>
    <w:rsid w:val="00B91211"/>
    <w:rsid w:val="00BA00E8"/>
    <w:rsid w:val="00BA34CF"/>
    <w:rsid w:val="00BB0A43"/>
    <w:rsid w:val="00BB6619"/>
    <w:rsid w:val="00BB6762"/>
    <w:rsid w:val="00BB76D0"/>
    <w:rsid w:val="00BC363C"/>
    <w:rsid w:val="00BD06F0"/>
    <w:rsid w:val="00BD411A"/>
    <w:rsid w:val="00BD541D"/>
    <w:rsid w:val="00BD62B8"/>
    <w:rsid w:val="00BE0B18"/>
    <w:rsid w:val="00BE14CC"/>
    <w:rsid w:val="00BE342E"/>
    <w:rsid w:val="00BE42DA"/>
    <w:rsid w:val="00BE4B36"/>
    <w:rsid w:val="00BE763C"/>
    <w:rsid w:val="00BF3ADA"/>
    <w:rsid w:val="00BF7886"/>
    <w:rsid w:val="00C0006C"/>
    <w:rsid w:val="00C03144"/>
    <w:rsid w:val="00C044DF"/>
    <w:rsid w:val="00C05C50"/>
    <w:rsid w:val="00C11FC2"/>
    <w:rsid w:val="00C14790"/>
    <w:rsid w:val="00C147CA"/>
    <w:rsid w:val="00C15308"/>
    <w:rsid w:val="00C15B1C"/>
    <w:rsid w:val="00C162DE"/>
    <w:rsid w:val="00C26AAB"/>
    <w:rsid w:val="00C26ECF"/>
    <w:rsid w:val="00C31143"/>
    <w:rsid w:val="00C33DBB"/>
    <w:rsid w:val="00C553AC"/>
    <w:rsid w:val="00C5789D"/>
    <w:rsid w:val="00C62C24"/>
    <w:rsid w:val="00C635B6"/>
    <w:rsid w:val="00C65973"/>
    <w:rsid w:val="00C659C4"/>
    <w:rsid w:val="00C66790"/>
    <w:rsid w:val="00C75C0E"/>
    <w:rsid w:val="00C76D6D"/>
    <w:rsid w:val="00C81E8F"/>
    <w:rsid w:val="00C84C86"/>
    <w:rsid w:val="00C850A1"/>
    <w:rsid w:val="00C92664"/>
    <w:rsid w:val="00C9606F"/>
    <w:rsid w:val="00C96E46"/>
    <w:rsid w:val="00CA5946"/>
    <w:rsid w:val="00CA5CBD"/>
    <w:rsid w:val="00CB11C3"/>
    <w:rsid w:val="00CB1355"/>
    <w:rsid w:val="00CB4A2A"/>
    <w:rsid w:val="00CB5457"/>
    <w:rsid w:val="00CC0FC6"/>
    <w:rsid w:val="00CC5F82"/>
    <w:rsid w:val="00CC75E3"/>
    <w:rsid w:val="00CC7783"/>
    <w:rsid w:val="00CD3355"/>
    <w:rsid w:val="00CE005B"/>
    <w:rsid w:val="00CE59D8"/>
    <w:rsid w:val="00CF6BF0"/>
    <w:rsid w:val="00D005FF"/>
    <w:rsid w:val="00D00EE2"/>
    <w:rsid w:val="00D0361A"/>
    <w:rsid w:val="00D0627C"/>
    <w:rsid w:val="00D06F18"/>
    <w:rsid w:val="00D1552D"/>
    <w:rsid w:val="00D203F9"/>
    <w:rsid w:val="00D25A62"/>
    <w:rsid w:val="00D26D93"/>
    <w:rsid w:val="00D30ADD"/>
    <w:rsid w:val="00D3678C"/>
    <w:rsid w:val="00D42578"/>
    <w:rsid w:val="00D43A0D"/>
    <w:rsid w:val="00D43DDF"/>
    <w:rsid w:val="00D44B14"/>
    <w:rsid w:val="00D45E7F"/>
    <w:rsid w:val="00D46867"/>
    <w:rsid w:val="00D503ED"/>
    <w:rsid w:val="00D526F3"/>
    <w:rsid w:val="00D568AE"/>
    <w:rsid w:val="00D70EC0"/>
    <w:rsid w:val="00D71934"/>
    <w:rsid w:val="00D71FFD"/>
    <w:rsid w:val="00D727CC"/>
    <w:rsid w:val="00D77355"/>
    <w:rsid w:val="00D80534"/>
    <w:rsid w:val="00D878A6"/>
    <w:rsid w:val="00D878BE"/>
    <w:rsid w:val="00D93E80"/>
    <w:rsid w:val="00D94AF2"/>
    <w:rsid w:val="00DA2034"/>
    <w:rsid w:val="00DA442C"/>
    <w:rsid w:val="00DB1C4F"/>
    <w:rsid w:val="00DB3D25"/>
    <w:rsid w:val="00DB4C78"/>
    <w:rsid w:val="00DB5F4D"/>
    <w:rsid w:val="00DB6506"/>
    <w:rsid w:val="00DC03D1"/>
    <w:rsid w:val="00DC1C85"/>
    <w:rsid w:val="00DC733E"/>
    <w:rsid w:val="00DD4707"/>
    <w:rsid w:val="00DD772C"/>
    <w:rsid w:val="00DE1F78"/>
    <w:rsid w:val="00DE2242"/>
    <w:rsid w:val="00DE4FD4"/>
    <w:rsid w:val="00DF13A9"/>
    <w:rsid w:val="00DF3442"/>
    <w:rsid w:val="00DF57BE"/>
    <w:rsid w:val="00E01EDE"/>
    <w:rsid w:val="00E0252A"/>
    <w:rsid w:val="00E06500"/>
    <w:rsid w:val="00E207F1"/>
    <w:rsid w:val="00E27995"/>
    <w:rsid w:val="00E31A9B"/>
    <w:rsid w:val="00E337F6"/>
    <w:rsid w:val="00E33E1D"/>
    <w:rsid w:val="00E34346"/>
    <w:rsid w:val="00E4155E"/>
    <w:rsid w:val="00E419AF"/>
    <w:rsid w:val="00E41E50"/>
    <w:rsid w:val="00E5138D"/>
    <w:rsid w:val="00E51E1F"/>
    <w:rsid w:val="00E57060"/>
    <w:rsid w:val="00E62E9D"/>
    <w:rsid w:val="00E67FC0"/>
    <w:rsid w:val="00E716BB"/>
    <w:rsid w:val="00E7484F"/>
    <w:rsid w:val="00E771D8"/>
    <w:rsid w:val="00E773C7"/>
    <w:rsid w:val="00E83958"/>
    <w:rsid w:val="00E87616"/>
    <w:rsid w:val="00E92525"/>
    <w:rsid w:val="00E931DE"/>
    <w:rsid w:val="00EA5C16"/>
    <w:rsid w:val="00EB1222"/>
    <w:rsid w:val="00EB12CC"/>
    <w:rsid w:val="00EB4240"/>
    <w:rsid w:val="00EB5726"/>
    <w:rsid w:val="00EC6829"/>
    <w:rsid w:val="00EC7303"/>
    <w:rsid w:val="00ED39EA"/>
    <w:rsid w:val="00EE262E"/>
    <w:rsid w:val="00EF000D"/>
    <w:rsid w:val="00EF538D"/>
    <w:rsid w:val="00EF6AD1"/>
    <w:rsid w:val="00F023BE"/>
    <w:rsid w:val="00F02629"/>
    <w:rsid w:val="00F0357F"/>
    <w:rsid w:val="00F05170"/>
    <w:rsid w:val="00F06656"/>
    <w:rsid w:val="00F11D8E"/>
    <w:rsid w:val="00F2656E"/>
    <w:rsid w:val="00F26687"/>
    <w:rsid w:val="00F27495"/>
    <w:rsid w:val="00F33CA6"/>
    <w:rsid w:val="00F3672F"/>
    <w:rsid w:val="00F44BAB"/>
    <w:rsid w:val="00F455B5"/>
    <w:rsid w:val="00F5032B"/>
    <w:rsid w:val="00F505CD"/>
    <w:rsid w:val="00F545A3"/>
    <w:rsid w:val="00F57E47"/>
    <w:rsid w:val="00F73462"/>
    <w:rsid w:val="00F85551"/>
    <w:rsid w:val="00F87849"/>
    <w:rsid w:val="00F91E8A"/>
    <w:rsid w:val="00F927CD"/>
    <w:rsid w:val="00FA1020"/>
    <w:rsid w:val="00FA19B0"/>
    <w:rsid w:val="00FA1F61"/>
    <w:rsid w:val="00FA2B69"/>
    <w:rsid w:val="00FA6AC5"/>
    <w:rsid w:val="00FB1AE4"/>
    <w:rsid w:val="00FB3F38"/>
    <w:rsid w:val="00FB5706"/>
    <w:rsid w:val="00FD4E5B"/>
    <w:rsid w:val="00FE1C0B"/>
    <w:rsid w:val="00FE1E77"/>
    <w:rsid w:val="00FE3E67"/>
    <w:rsid w:val="00FE5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CEC3997-E7CA-4A7A-ADD8-B5CFF765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33CA6"/>
    <w:rPr>
      <w:rFonts w:ascii="Arial" w:hAnsi="Arial"/>
      <w:sz w:val="24"/>
      <w:szCs w:val="24"/>
    </w:rPr>
  </w:style>
  <w:style w:type="paragraph" w:styleId="Nagwek6">
    <w:name w:val="heading 6"/>
    <w:basedOn w:val="Normalny"/>
    <w:next w:val="Normalny"/>
    <w:link w:val="Nagwek6Znak"/>
    <w:unhideWhenUsed/>
    <w:qFormat/>
    <w:rsid w:val="0024082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8C7E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C7E3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5603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85603D"/>
  </w:style>
  <w:style w:type="character" w:styleId="Hipercze">
    <w:name w:val="Hyperlink"/>
    <w:basedOn w:val="Domylnaczcionkaakapitu"/>
    <w:uiPriority w:val="99"/>
    <w:unhideWhenUsed/>
    <w:rsid w:val="0085603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7269D"/>
    <w:pPr>
      <w:ind w:left="720"/>
      <w:contextualSpacing/>
    </w:pPr>
  </w:style>
  <w:style w:type="paragraph" w:styleId="NormalnyWeb">
    <w:name w:val="Normal (Web)"/>
    <w:basedOn w:val="Normalny"/>
    <w:unhideWhenUsed/>
    <w:rsid w:val="00307E9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89137C"/>
    <w:rPr>
      <w:rFonts w:ascii="Arial" w:hAnsi="Arial"/>
      <w:sz w:val="24"/>
      <w:szCs w:val="24"/>
    </w:rPr>
  </w:style>
  <w:style w:type="paragraph" w:customStyle="1" w:styleId="Default">
    <w:name w:val="Default"/>
    <w:rsid w:val="00CC5F8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5B4D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  <w:rsid w:val="00FE3E67"/>
    <w:rPr>
      <w:rFonts w:ascii="Arial" w:hAnsi="Arial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24082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Lista">
    <w:name w:val="List"/>
    <w:basedOn w:val="Normalny"/>
    <w:unhideWhenUsed/>
    <w:rsid w:val="0024082C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nhideWhenUsed/>
    <w:rsid w:val="0024082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082C"/>
    <w:rPr>
      <w:rFonts w:ascii="Arial" w:hAnsi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24082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082C"/>
    <w:rPr>
      <w:rFonts w:ascii="Arial" w:hAnsi="Arial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nhideWhenUsed/>
    <w:rsid w:val="0024082C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24082C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4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obrane\listownik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EC65E-0E97-4FC4-B183-FEE163C75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listownik-Pomorskie-FE-UMWP-UE-EFRR-RPO2014-2020-2015</Template>
  <TotalTime>1</TotalTime>
  <Pages>9</Pages>
  <Words>1711</Words>
  <Characters>10272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Miroslawa.Kobeszko@ch.local</cp:lastModifiedBy>
  <cp:revision>2</cp:revision>
  <cp:lastPrinted>2017-10-19T08:36:00Z</cp:lastPrinted>
  <dcterms:created xsi:type="dcterms:W3CDTF">2019-08-21T11:39:00Z</dcterms:created>
  <dcterms:modified xsi:type="dcterms:W3CDTF">2019-08-21T11:39:00Z</dcterms:modified>
</cp:coreProperties>
</file>